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26C3BFE" w14:textId="3D0244A5" w:rsidR="00685ABA" w:rsidRPr="00685ABA" w:rsidRDefault="005C3B07" w:rsidP="005C3B07">
      <w:pPr>
        <w:pStyle w:val="Tytu"/>
        <w:spacing w:before="100" w:beforeAutospacing="1" w:after="100" w:afterAutospacing="1" w:line="360" w:lineRule="auto"/>
        <w:jc w:val="left"/>
        <w:rPr>
          <w:rFonts w:asciiTheme="minorHAnsi" w:hAnsiTheme="minorHAnsi" w:cstheme="minorHAnsi"/>
          <w:sz w:val="32"/>
          <w:szCs w:val="32"/>
          <w:lang w:eastAsia="pl-PL"/>
        </w:rPr>
      </w:pPr>
      <w:r>
        <w:rPr>
          <w:rFonts w:asciiTheme="minorHAnsi" w:hAnsiTheme="minorHAnsi" w:cstheme="minorHAnsi"/>
          <w:sz w:val="32"/>
          <w:szCs w:val="32"/>
          <w:lang w:eastAsia="pl-PL"/>
        </w:rPr>
        <w:t>Z</w:t>
      </w:r>
      <w:r w:rsidR="00685ABA" w:rsidRPr="00685ABA">
        <w:rPr>
          <w:rFonts w:asciiTheme="minorHAnsi" w:hAnsiTheme="minorHAnsi" w:cstheme="minorHAnsi"/>
          <w:sz w:val="32"/>
          <w:szCs w:val="32"/>
          <w:lang w:eastAsia="pl-PL"/>
        </w:rPr>
        <w:t>god</w:t>
      </w:r>
      <w:r>
        <w:rPr>
          <w:rFonts w:asciiTheme="minorHAnsi" w:hAnsiTheme="minorHAnsi" w:cstheme="minorHAnsi"/>
          <w:sz w:val="32"/>
          <w:szCs w:val="32"/>
          <w:lang w:eastAsia="pl-PL"/>
        </w:rPr>
        <w:t>a</w:t>
      </w:r>
      <w:r w:rsidR="00685ABA" w:rsidRPr="00685ABA">
        <w:rPr>
          <w:rFonts w:asciiTheme="minorHAnsi" w:hAnsiTheme="minorHAnsi" w:cstheme="minorHAnsi"/>
          <w:sz w:val="32"/>
          <w:szCs w:val="32"/>
          <w:lang w:eastAsia="pl-PL"/>
        </w:rPr>
        <w:t xml:space="preserve"> na przetwarzanie danych osobowych przez M</w:t>
      </w:r>
      <w:r>
        <w:rPr>
          <w:rFonts w:asciiTheme="minorHAnsi" w:hAnsiTheme="minorHAnsi" w:cstheme="minorHAnsi"/>
          <w:sz w:val="32"/>
          <w:szCs w:val="32"/>
          <w:lang w:eastAsia="pl-PL"/>
        </w:rPr>
        <w:t>-</w:t>
      </w:r>
      <w:r w:rsidR="00685ABA" w:rsidRPr="00685ABA">
        <w:rPr>
          <w:rFonts w:asciiTheme="minorHAnsi" w:hAnsiTheme="minorHAnsi" w:cstheme="minorHAnsi"/>
          <w:sz w:val="32"/>
          <w:szCs w:val="32"/>
          <w:lang w:eastAsia="pl-PL"/>
        </w:rPr>
        <w:t>OPE</w:t>
      </w:r>
    </w:p>
    <w:p w14:paraId="0F9336AD" w14:textId="3B222626" w:rsidR="00685ABA" w:rsidRPr="00630F20" w:rsidRDefault="00685ABA" w:rsidP="005C3B07">
      <w:p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lang w:eastAsia="pl-PL"/>
        </w:rPr>
      </w:pPr>
      <w:r w:rsidRPr="00630F20">
        <w:rPr>
          <w:rFonts w:asciiTheme="minorHAnsi" w:eastAsia="Times New Roman" w:hAnsiTheme="minorHAnsi" w:cstheme="minorHAnsi"/>
          <w:b/>
          <w:bCs/>
          <w:lang w:eastAsia="pl-PL"/>
        </w:rPr>
        <w:t>Pouczenie!</w:t>
      </w:r>
      <w:r w:rsidRPr="00630F20">
        <w:rPr>
          <w:rFonts w:asciiTheme="minorHAnsi" w:eastAsia="Times New Roman" w:hAnsiTheme="minorHAnsi" w:cstheme="minorHAnsi"/>
          <w:lang w:eastAsia="pl-PL"/>
        </w:rPr>
        <w:t xml:space="preserve"> Mam świadomość, że przysługuje mi prawo do cofnięcia zgody w dowolnym momencie, poprzez</w:t>
      </w:r>
      <w:r w:rsidR="005C3B07" w:rsidRPr="00630F20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630F20">
        <w:rPr>
          <w:rFonts w:asciiTheme="minorHAnsi" w:eastAsia="Times New Roman" w:hAnsiTheme="minorHAnsi" w:cstheme="minorHAnsi"/>
          <w:lang w:eastAsia="pl-PL"/>
        </w:rPr>
        <w:t>złożenie na piśmie wniosku do Administratora w przedmiocie odwołania zgody.</w:t>
      </w:r>
    </w:p>
    <w:p w14:paraId="1A0100AE" w14:textId="52865CB4" w:rsidR="00685ABA" w:rsidRPr="00685ABA" w:rsidRDefault="00685ABA" w:rsidP="005C3B07">
      <w:p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lang w:eastAsia="pl-PL"/>
        </w:rPr>
      </w:pPr>
      <w:r w:rsidRPr="00685ABA">
        <w:rPr>
          <w:rFonts w:asciiTheme="minorHAnsi" w:eastAsia="Times New Roman" w:hAnsiTheme="minorHAnsi" w:cstheme="minorHAnsi"/>
          <w:lang w:eastAsia="pl-PL"/>
        </w:rPr>
        <w:t>Wyrażam zgod</w:t>
      </w:r>
      <w:r w:rsidRPr="0028740A">
        <w:rPr>
          <w:rFonts w:asciiTheme="minorHAnsi" w:eastAsia="Times New Roman" w:hAnsiTheme="minorHAnsi" w:cstheme="minorHAnsi"/>
          <w:lang w:eastAsia="pl-PL"/>
        </w:rPr>
        <w:t xml:space="preserve">ę/nie wyrażam zgody* (*skreślić niewłaściwe) </w:t>
      </w:r>
      <w:r w:rsidRPr="00685ABA">
        <w:rPr>
          <w:rFonts w:asciiTheme="minorHAnsi" w:eastAsia="Times New Roman" w:hAnsiTheme="minorHAnsi" w:cstheme="minorHAnsi"/>
          <w:lang w:eastAsia="pl-PL"/>
        </w:rPr>
        <w:t>na przetwarzanie moich danych</w:t>
      </w:r>
      <w:r w:rsidR="005C3B07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685ABA">
        <w:rPr>
          <w:rFonts w:asciiTheme="minorHAnsi" w:eastAsia="Times New Roman" w:hAnsiTheme="minorHAnsi" w:cstheme="minorHAnsi"/>
          <w:lang w:eastAsia="pl-PL"/>
        </w:rPr>
        <w:t>osobow</w:t>
      </w:r>
      <w:r w:rsidR="005C3B07">
        <w:rPr>
          <w:rFonts w:asciiTheme="minorHAnsi" w:eastAsia="Times New Roman" w:hAnsiTheme="minorHAnsi" w:cstheme="minorHAnsi"/>
          <w:lang w:eastAsia="pl-PL"/>
        </w:rPr>
        <w:t>ych</w:t>
      </w:r>
      <w:r w:rsidRPr="00685ABA">
        <w:rPr>
          <w:rFonts w:asciiTheme="minorHAnsi" w:eastAsia="Times New Roman" w:hAnsiTheme="minorHAnsi" w:cstheme="minorHAnsi"/>
          <w:lang w:eastAsia="pl-PL"/>
        </w:rPr>
        <w:t xml:space="preserve"> (tj. imienia, nazwiska, adresu zamieszkania, n</w:t>
      </w:r>
      <w:r w:rsidR="005C3B07">
        <w:rPr>
          <w:rFonts w:asciiTheme="minorHAnsi" w:eastAsia="Times New Roman" w:hAnsiTheme="minorHAnsi" w:cstheme="minorHAnsi"/>
          <w:lang w:eastAsia="pl-PL"/>
        </w:rPr>
        <w:t>ume</w:t>
      </w:r>
      <w:r w:rsidRPr="00685ABA">
        <w:rPr>
          <w:rFonts w:asciiTheme="minorHAnsi" w:eastAsia="Times New Roman" w:hAnsiTheme="minorHAnsi" w:cstheme="minorHAnsi"/>
          <w:lang w:eastAsia="pl-PL"/>
        </w:rPr>
        <w:t>r</w:t>
      </w:r>
      <w:r w:rsidR="005C3B07">
        <w:rPr>
          <w:rFonts w:asciiTheme="minorHAnsi" w:eastAsia="Times New Roman" w:hAnsiTheme="minorHAnsi" w:cstheme="minorHAnsi"/>
          <w:lang w:eastAsia="pl-PL"/>
        </w:rPr>
        <w:t>u</w:t>
      </w:r>
      <w:r w:rsidRPr="00685ABA">
        <w:rPr>
          <w:rFonts w:asciiTheme="minorHAnsi" w:eastAsia="Times New Roman" w:hAnsiTheme="minorHAnsi" w:cstheme="minorHAnsi"/>
          <w:lang w:eastAsia="pl-PL"/>
        </w:rPr>
        <w:t xml:space="preserve"> telefonu, adresu e-mail) w celu</w:t>
      </w:r>
      <w:r w:rsidR="005C3B07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685ABA">
        <w:rPr>
          <w:rFonts w:asciiTheme="minorHAnsi" w:eastAsia="Times New Roman" w:hAnsiTheme="minorHAnsi" w:cstheme="minorHAnsi"/>
          <w:lang w:eastAsia="pl-PL"/>
        </w:rPr>
        <w:t>organizacji, rozstrzygnięcia i promocji przez Muzeum</w:t>
      </w:r>
      <w:r w:rsidR="00630F20">
        <w:rPr>
          <w:rFonts w:asciiTheme="minorHAnsi" w:eastAsia="Times New Roman" w:hAnsiTheme="minorHAnsi" w:cstheme="minorHAnsi"/>
          <w:lang w:eastAsia="pl-PL"/>
        </w:rPr>
        <w:t xml:space="preserve"> – </w:t>
      </w:r>
      <w:r w:rsidRPr="00685ABA">
        <w:rPr>
          <w:rFonts w:asciiTheme="minorHAnsi" w:eastAsia="Times New Roman" w:hAnsiTheme="minorHAnsi" w:cstheme="minorHAnsi"/>
          <w:lang w:eastAsia="pl-PL"/>
        </w:rPr>
        <w:t>Orawski Park Etnograficzny konkursu</w:t>
      </w:r>
      <w:r w:rsidR="00630F20">
        <w:rPr>
          <w:rFonts w:asciiTheme="minorHAnsi" w:eastAsia="Times New Roman" w:hAnsiTheme="minorHAnsi" w:cstheme="minorHAnsi"/>
          <w:lang w:eastAsia="pl-PL"/>
        </w:rPr>
        <w:t xml:space="preserve"> pod nazwą „Koszyczek wielkanocny” </w:t>
      </w:r>
      <w:r w:rsidRPr="00685ABA">
        <w:rPr>
          <w:rFonts w:asciiTheme="minorHAnsi" w:eastAsia="Times New Roman" w:hAnsiTheme="minorHAnsi" w:cstheme="minorHAnsi"/>
          <w:lang w:eastAsia="pl-PL"/>
        </w:rPr>
        <w:t xml:space="preserve">organizowanego w </w:t>
      </w:r>
      <w:r w:rsidR="00630F20">
        <w:rPr>
          <w:rFonts w:asciiTheme="minorHAnsi" w:eastAsia="Times New Roman" w:hAnsiTheme="minorHAnsi" w:cstheme="minorHAnsi"/>
          <w:lang w:eastAsia="pl-PL"/>
        </w:rPr>
        <w:t xml:space="preserve">2021 </w:t>
      </w:r>
      <w:r w:rsidRPr="00685ABA">
        <w:rPr>
          <w:rFonts w:asciiTheme="minorHAnsi" w:eastAsia="Times New Roman" w:hAnsiTheme="minorHAnsi" w:cstheme="minorHAnsi"/>
          <w:lang w:eastAsia="pl-PL"/>
        </w:rPr>
        <w:t>roku.</w:t>
      </w:r>
    </w:p>
    <w:p w14:paraId="3383D646" w14:textId="77777777" w:rsidR="00685ABA" w:rsidRPr="00685ABA" w:rsidRDefault="00685ABA" w:rsidP="005C3B07">
      <w:p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lang w:eastAsia="pl-PL"/>
        </w:rPr>
      </w:pPr>
      <w:r w:rsidRPr="00685ABA">
        <w:rPr>
          <w:rFonts w:asciiTheme="minorHAnsi" w:eastAsia="Times New Roman" w:hAnsiTheme="minorHAnsi" w:cstheme="minorHAnsi"/>
          <w:lang w:eastAsia="pl-PL"/>
        </w:rPr>
        <w:t>Jednocześnie potwierdzam zapoznanie się z poniższą klauzulą informacyjną.</w:t>
      </w:r>
    </w:p>
    <w:p w14:paraId="3115B0A6" w14:textId="77777777" w:rsidR="0028740A" w:rsidRPr="0028740A" w:rsidRDefault="00685ABA" w:rsidP="007624A4">
      <w:pPr>
        <w:suppressAutoHyphens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8740A">
        <w:rPr>
          <w:rFonts w:ascii="Segoe UI Symbol" w:eastAsia="Times New Roman" w:hAnsi="Segoe UI Symbol" w:cs="Segoe UI Symbol"/>
          <w:lang w:eastAsia="pl-PL"/>
        </w:rPr>
        <w:t>☐</w:t>
      </w:r>
      <w:r w:rsidRPr="0028740A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8740A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(Tak, wyrażam zgodę) </w:t>
      </w:r>
    </w:p>
    <w:p w14:paraId="63C004B5" w14:textId="43C7DFFB" w:rsidR="00685ABA" w:rsidRDefault="00685ABA" w:rsidP="007624A4">
      <w:pPr>
        <w:suppressAutoHyphens w:val="0"/>
        <w:autoSpaceDE w:val="0"/>
        <w:autoSpaceDN w:val="0"/>
        <w:adjustRightInd w:val="0"/>
        <w:spacing w:before="100" w:beforeAutospacing="1" w:after="48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28740A">
        <w:rPr>
          <w:rFonts w:ascii="Segoe UI Symbol" w:eastAsia="Times New Roman" w:hAnsi="Segoe UI Symbol" w:cs="Segoe UI Symbol"/>
          <w:lang w:eastAsia="pl-PL"/>
        </w:rPr>
        <w:t>☐</w:t>
      </w:r>
      <w:r w:rsidRPr="0028740A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8740A">
        <w:rPr>
          <w:rFonts w:asciiTheme="minorHAnsi" w:eastAsia="Times New Roman" w:hAnsiTheme="minorHAnsi" w:cstheme="minorHAnsi"/>
          <w:sz w:val="20"/>
          <w:szCs w:val="20"/>
          <w:lang w:eastAsia="pl-PL"/>
        </w:rPr>
        <w:t>(Nie, nie wyrażam zgody)</w:t>
      </w:r>
    </w:p>
    <w:p w14:paraId="58818651" w14:textId="77777777" w:rsidR="00685ABA" w:rsidRPr="0028740A" w:rsidRDefault="00685ABA" w:rsidP="007624A4">
      <w:pPr>
        <w:suppressAutoHyphens w:val="0"/>
        <w:autoSpaceDE w:val="0"/>
        <w:autoSpaceDN w:val="0"/>
        <w:adjustRightInd w:val="0"/>
        <w:spacing w:before="480"/>
        <w:rPr>
          <w:rFonts w:asciiTheme="minorHAnsi" w:eastAsia="Times New Roman" w:hAnsiTheme="minorHAnsi" w:cstheme="minorHAnsi"/>
          <w:sz w:val="18"/>
          <w:szCs w:val="18"/>
          <w:lang w:eastAsia="pl-PL"/>
        </w:rPr>
      </w:pPr>
      <w:r w:rsidRPr="0028740A">
        <w:rPr>
          <w:rFonts w:asciiTheme="minorHAnsi" w:eastAsia="Times New Roman" w:hAnsiTheme="minorHAnsi" w:cstheme="minorHAnsi"/>
          <w:sz w:val="18"/>
          <w:szCs w:val="18"/>
          <w:lang w:eastAsia="pl-PL"/>
        </w:rPr>
        <w:t>……………………………………………………………….</w:t>
      </w:r>
    </w:p>
    <w:p w14:paraId="7C0AC736" w14:textId="77777777" w:rsidR="00685ABA" w:rsidRPr="0028740A" w:rsidRDefault="00685ABA" w:rsidP="007624A4">
      <w:pPr>
        <w:suppressAutoHyphens w:val="0"/>
        <w:autoSpaceDE w:val="0"/>
        <w:autoSpaceDN w:val="0"/>
        <w:adjustRightInd w:val="0"/>
        <w:spacing w:after="100" w:afterAutospacing="1"/>
        <w:rPr>
          <w:rFonts w:asciiTheme="minorHAnsi" w:eastAsia="Times New Roman" w:hAnsiTheme="minorHAnsi" w:cstheme="minorHAnsi"/>
          <w:sz w:val="18"/>
          <w:szCs w:val="18"/>
          <w:lang w:eastAsia="pl-PL"/>
        </w:rPr>
      </w:pPr>
      <w:r w:rsidRPr="0028740A">
        <w:rPr>
          <w:rFonts w:asciiTheme="minorHAnsi" w:eastAsia="Times New Roman" w:hAnsiTheme="minorHAnsi" w:cstheme="minorHAnsi"/>
          <w:sz w:val="18"/>
          <w:szCs w:val="18"/>
          <w:lang w:eastAsia="pl-PL"/>
        </w:rPr>
        <w:t>Data i czytelny podpis uczestnika konkursu</w:t>
      </w:r>
    </w:p>
    <w:p w14:paraId="62FA828E" w14:textId="2B9AA45F" w:rsidR="00685ABA" w:rsidRPr="00630F20" w:rsidRDefault="0020510D" w:rsidP="001829DE">
      <w:pPr>
        <w:pStyle w:val="Nagwek1"/>
        <w:rPr>
          <w:rFonts w:asciiTheme="minorHAnsi" w:hAnsiTheme="minorHAnsi" w:cstheme="minorHAnsi"/>
          <w:sz w:val="28"/>
          <w:szCs w:val="28"/>
          <w:lang w:eastAsia="pl-PL"/>
        </w:rPr>
      </w:pPr>
      <w:r>
        <w:rPr>
          <w:rFonts w:asciiTheme="minorHAnsi" w:hAnsiTheme="minorHAnsi" w:cstheme="minorHAnsi"/>
          <w:sz w:val="28"/>
          <w:szCs w:val="28"/>
          <w:lang w:eastAsia="pl-PL"/>
        </w:rPr>
        <w:t xml:space="preserve">Klauzula </w:t>
      </w:r>
      <w:r w:rsidR="00685ABA" w:rsidRPr="00630F20">
        <w:rPr>
          <w:rFonts w:asciiTheme="minorHAnsi" w:hAnsiTheme="minorHAnsi" w:cstheme="minorHAnsi"/>
          <w:sz w:val="28"/>
          <w:szCs w:val="28"/>
          <w:lang w:eastAsia="pl-PL"/>
        </w:rPr>
        <w:t xml:space="preserve">informacyjna dotycząca przetwarzania przez Muzeum </w:t>
      </w:r>
      <w:r w:rsidR="00630F20">
        <w:rPr>
          <w:rFonts w:asciiTheme="minorHAnsi" w:hAnsiTheme="minorHAnsi" w:cstheme="minorHAnsi"/>
          <w:sz w:val="28"/>
          <w:szCs w:val="28"/>
          <w:lang w:eastAsia="pl-PL"/>
        </w:rPr>
        <w:t>–</w:t>
      </w:r>
      <w:r w:rsidR="00685ABA" w:rsidRPr="00630F20">
        <w:rPr>
          <w:rFonts w:asciiTheme="minorHAnsi" w:hAnsiTheme="minorHAnsi" w:cstheme="minorHAnsi"/>
          <w:sz w:val="28"/>
          <w:szCs w:val="28"/>
          <w:lang w:eastAsia="pl-PL"/>
        </w:rPr>
        <w:t xml:space="preserve"> Orawski</w:t>
      </w:r>
      <w:r w:rsidR="00630F20">
        <w:rPr>
          <w:rFonts w:asciiTheme="minorHAnsi" w:hAnsiTheme="minorHAnsi" w:cstheme="minorHAnsi"/>
          <w:sz w:val="28"/>
          <w:szCs w:val="28"/>
          <w:lang w:eastAsia="pl-PL"/>
        </w:rPr>
        <w:t xml:space="preserve"> </w:t>
      </w:r>
      <w:r w:rsidR="00685ABA" w:rsidRPr="00630F20">
        <w:rPr>
          <w:rFonts w:asciiTheme="minorHAnsi" w:hAnsiTheme="minorHAnsi" w:cstheme="minorHAnsi"/>
          <w:sz w:val="28"/>
          <w:szCs w:val="28"/>
          <w:lang w:eastAsia="pl-PL"/>
        </w:rPr>
        <w:t>Park Etnograficzny w Zubrzycy Górnej</w:t>
      </w:r>
      <w:r w:rsidR="001829DE" w:rsidRPr="00630F20">
        <w:rPr>
          <w:rFonts w:asciiTheme="minorHAnsi" w:hAnsiTheme="minorHAnsi" w:cstheme="minorHAnsi"/>
          <w:sz w:val="28"/>
          <w:szCs w:val="28"/>
          <w:lang w:eastAsia="pl-PL"/>
        </w:rPr>
        <w:t xml:space="preserve"> </w:t>
      </w:r>
      <w:r w:rsidR="00685ABA" w:rsidRPr="00630F20">
        <w:rPr>
          <w:rFonts w:asciiTheme="minorHAnsi" w:hAnsiTheme="minorHAnsi" w:cstheme="minorHAnsi"/>
          <w:sz w:val="28"/>
          <w:szCs w:val="28"/>
          <w:lang w:eastAsia="pl-PL"/>
        </w:rPr>
        <w:t>danych osobowych na podstawie zgody</w:t>
      </w:r>
    </w:p>
    <w:p w14:paraId="7A35D2DD" w14:textId="53522FE9" w:rsidR="00685ABA" w:rsidRPr="00630F20" w:rsidRDefault="00685ABA" w:rsidP="005C3B07">
      <w:p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lang w:eastAsia="pl-PL"/>
        </w:rPr>
      </w:pPr>
      <w:r w:rsidRPr="00630F20">
        <w:rPr>
          <w:rFonts w:asciiTheme="minorHAnsi" w:eastAsia="Times New Roman" w:hAnsiTheme="minorHAnsi" w:cstheme="minorHAnsi"/>
          <w:lang w:eastAsia="pl-PL"/>
        </w:rPr>
        <w:t>Zgodnie z art. 13 ust. 1 Rozporządzenia Parlamentu Europejskiego i Rady (UE) 2016/679 z dnia 27 kwietnia 2016 r. w</w:t>
      </w:r>
      <w:r w:rsidR="00630F20" w:rsidRPr="00630F20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630F20">
        <w:rPr>
          <w:rFonts w:asciiTheme="minorHAnsi" w:eastAsia="Times New Roman" w:hAnsiTheme="minorHAnsi" w:cstheme="minorHAnsi"/>
          <w:lang w:eastAsia="pl-PL"/>
        </w:rPr>
        <w:t>sprawie ochrony osób fizycznych w związku z przetwarzaniem danych osobowych i w sprawie swobodnego</w:t>
      </w:r>
      <w:r w:rsidR="00630F20" w:rsidRPr="00630F20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630F20">
        <w:rPr>
          <w:rFonts w:asciiTheme="minorHAnsi" w:eastAsia="Times New Roman" w:hAnsiTheme="minorHAnsi" w:cstheme="minorHAnsi"/>
          <w:lang w:eastAsia="pl-PL"/>
        </w:rPr>
        <w:t>przepływu</w:t>
      </w:r>
      <w:r w:rsidR="00630F20" w:rsidRPr="00630F20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630F20">
        <w:rPr>
          <w:rFonts w:asciiTheme="minorHAnsi" w:eastAsia="Times New Roman" w:hAnsiTheme="minorHAnsi" w:cstheme="minorHAnsi"/>
          <w:lang w:eastAsia="pl-PL"/>
        </w:rPr>
        <w:t>takich danych oraz uchylenia dyrektywy 95/46/WE (ogólne rozporządzenie o ochronie danych, zwane</w:t>
      </w:r>
      <w:r w:rsidR="00630F20" w:rsidRPr="00630F20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630F20">
        <w:rPr>
          <w:rFonts w:asciiTheme="minorHAnsi" w:eastAsia="Times New Roman" w:hAnsiTheme="minorHAnsi" w:cstheme="minorHAnsi"/>
          <w:lang w:eastAsia="pl-PL"/>
        </w:rPr>
        <w:t>dalej także</w:t>
      </w:r>
      <w:r w:rsidR="00630F20" w:rsidRPr="00630F20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630F20">
        <w:rPr>
          <w:rFonts w:asciiTheme="minorHAnsi" w:eastAsia="Times New Roman" w:hAnsiTheme="minorHAnsi" w:cstheme="minorHAnsi"/>
          <w:lang w:eastAsia="pl-PL"/>
        </w:rPr>
        <w:t>RODO) informuję, iż:</w:t>
      </w:r>
    </w:p>
    <w:p w14:paraId="32556D16" w14:textId="32ABC94A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Administratorem Pani/Pana danych osobowych jest: Muzeum-Orawski Park Etnograficzny w Zubrzycy Górnej z</w:t>
      </w:r>
      <w:r w:rsidR="00630F20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siedzibą: 34-484 Zubrzyca Górna (dalej M</w:t>
      </w:r>
      <w:r w:rsidR="00630F20" w:rsidRPr="003173C2">
        <w:rPr>
          <w:rFonts w:asciiTheme="minorHAnsi" w:eastAsia="Times New Roman" w:hAnsiTheme="minorHAnsi" w:cstheme="minorHAnsi"/>
          <w:lang w:eastAsia="pl-PL"/>
        </w:rPr>
        <w:t>-</w:t>
      </w:r>
      <w:r w:rsidRPr="003173C2">
        <w:rPr>
          <w:rFonts w:asciiTheme="minorHAnsi" w:eastAsia="Times New Roman" w:hAnsiTheme="minorHAnsi" w:cstheme="minorHAnsi"/>
          <w:lang w:eastAsia="pl-PL"/>
        </w:rPr>
        <w:t>OPE), tel. 18</w:t>
      </w:r>
      <w:r w:rsidR="00630F20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28</w:t>
      </w:r>
      <w:r w:rsidR="00630F20" w:rsidRPr="003173C2">
        <w:rPr>
          <w:rFonts w:asciiTheme="minorHAnsi" w:eastAsia="Times New Roman" w:hAnsiTheme="minorHAnsi" w:cstheme="minorHAnsi"/>
          <w:lang w:eastAsia="pl-PL"/>
        </w:rPr>
        <w:t> </w:t>
      </w:r>
      <w:r w:rsidRPr="003173C2">
        <w:rPr>
          <w:rFonts w:asciiTheme="minorHAnsi" w:eastAsia="Times New Roman" w:hAnsiTheme="minorHAnsi" w:cstheme="minorHAnsi"/>
          <w:lang w:eastAsia="pl-PL"/>
        </w:rPr>
        <w:t>527</w:t>
      </w:r>
      <w:r w:rsidR="00630F20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 xml:space="preserve">09, e-mail: </w:t>
      </w:r>
      <w:hyperlink r:id="rId8" w:history="1">
        <w:r w:rsidR="008871C8" w:rsidRPr="003173C2">
          <w:rPr>
            <w:rStyle w:val="Hipercze"/>
            <w:rFonts w:asciiTheme="minorHAnsi" w:eastAsia="Times New Roman" w:hAnsiTheme="minorHAnsi" w:cstheme="minorHAnsi"/>
            <w:lang w:eastAsia="pl-PL"/>
          </w:rPr>
          <w:t>biuro@orawa.eu</w:t>
        </w:r>
      </w:hyperlink>
      <w:r w:rsidRPr="003173C2">
        <w:rPr>
          <w:rFonts w:asciiTheme="minorHAnsi" w:eastAsia="Times New Roman" w:hAnsiTheme="minorHAnsi" w:cstheme="minorHAnsi"/>
          <w:lang w:eastAsia="pl-PL"/>
        </w:rPr>
        <w:t>;</w:t>
      </w:r>
      <w:r w:rsidR="008871C8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</w:p>
    <w:p w14:paraId="21DEF24B" w14:textId="1622B016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lastRenderedPageBreak/>
        <w:t>Administrator wyznaczył inspektora ochrony danych osobowych, nadzorującego przetwarzanie danych</w:t>
      </w:r>
      <w:r w:rsidR="00630F20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osobowych. Można się z nim skontaktować pod numerem telefonu: 609-651-709 lub pisząc na adres e-mail:</w:t>
      </w:r>
      <w:r w:rsidR="00630F20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hyperlink r:id="rId9" w:history="1">
        <w:r w:rsidR="00630F20" w:rsidRPr="003173C2">
          <w:rPr>
            <w:rStyle w:val="Hipercze"/>
            <w:rFonts w:asciiTheme="minorHAnsi" w:eastAsia="Times New Roman" w:hAnsiTheme="minorHAnsi" w:cstheme="minorHAnsi"/>
            <w:lang w:eastAsia="pl-PL"/>
          </w:rPr>
          <w:t>iodo.public@gmail.com</w:t>
        </w:r>
      </w:hyperlink>
      <w:r w:rsidR="00630F20" w:rsidRPr="003173C2">
        <w:rPr>
          <w:rFonts w:asciiTheme="minorHAnsi" w:eastAsia="Times New Roman" w:hAnsiTheme="minorHAnsi" w:cstheme="minorHAnsi"/>
          <w:lang w:eastAsia="pl-PL"/>
        </w:rPr>
        <w:t>;</w:t>
      </w:r>
    </w:p>
    <w:p w14:paraId="1215A409" w14:textId="1A1DB7BF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Podanie przez Pana/Panią danych osobowych jest dobrowolne. Pani/Pana dane</w:t>
      </w:r>
      <w:r w:rsid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osobowe (tj. imię, nazwisko,</w:t>
      </w:r>
      <w:r w:rsidR="00707D86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adres zamieszkania, n</w:t>
      </w:r>
      <w:r w:rsidR="00707D86" w:rsidRPr="003173C2">
        <w:rPr>
          <w:rFonts w:asciiTheme="minorHAnsi" w:eastAsia="Times New Roman" w:hAnsiTheme="minorHAnsi" w:cstheme="minorHAnsi"/>
          <w:lang w:eastAsia="pl-PL"/>
        </w:rPr>
        <w:t>ume</w:t>
      </w:r>
      <w:r w:rsidRPr="003173C2">
        <w:rPr>
          <w:rFonts w:asciiTheme="minorHAnsi" w:eastAsia="Times New Roman" w:hAnsiTheme="minorHAnsi" w:cstheme="minorHAnsi"/>
          <w:lang w:eastAsia="pl-PL"/>
        </w:rPr>
        <w:t>r telefonu, adres e-mail, fotografi</w:t>
      </w:r>
      <w:r w:rsidR="00707D86" w:rsidRPr="003173C2">
        <w:rPr>
          <w:rFonts w:asciiTheme="minorHAnsi" w:eastAsia="Times New Roman" w:hAnsiTheme="minorHAnsi" w:cstheme="minorHAnsi"/>
          <w:lang w:eastAsia="pl-PL"/>
        </w:rPr>
        <w:t>e</w:t>
      </w:r>
      <w:r w:rsidRPr="003173C2">
        <w:rPr>
          <w:rFonts w:asciiTheme="minorHAnsi" w:eastAsia="Times New Roman" w:hAnsiTheme="minorHAnsi" w:cstheme="minorHAnsi"/>
          <w:lang w:eastAsia="pl-PL"/>
        </w:rPr>
        <w:t xml:space="preserve"> konkursow</w:t>
      </w:r>
      <w:r w:rsidR="00707D86" w:rsidRPr="003173C2">
        <w:rPr>
          <w:rFonts w:asciiTheme="minorHAnsi" w:eastAsia="Times New Roman" w:hAnsiTheme="minorHAnsi" w:cstheme="minorHAnsi"/>
          <w:lang w:eastAsia="pl-PL"/>
        </w:rPr>
        <w:t>e</w:t>
      </w:r>
      <w:r w:rsidRPr="003173C2">
        <w:rPr>
          <w:rFonts w:asciiTheme="minorHAnsi" w:eastAsia="Times New Roman" w:hAnsiTheme="minorHAnsi" w:cstheme="minorHAnsi"/>
          <w:lang w:eastAsia="pl-PL"/>
        </w:rPr>
        <w:t>) przetwarzane będą przez M</w:t>
      </w:r>
      <w:r w:rsidR="00707D86" w:rsidRPr="003173C2">
        <w:rPr>
          <w:rFonts w:asciiTheme="minorHAnsi" w:eastAsia="Times New Roman" w:hAnsiTheme="minorHAnsi" w:cstheme="minorHAnsi"/>
          <w:lang w:eastAsia="pl-PL"/>
        </w:rPr>
        <w:t>-</w:t>
      </w:r>
      <w:r w:rsidRPr="003173C2">
        <w:rPr>
          <w:rFonts w:asciiTheme="minorHAnsi" w:eastAsia="Times New Roman" w:hAnsiTheme="minorHAnsi" w:cstheme="minorHAnsi"/>
          <w:lang w:eastAsia="pl-PL"/>
        </w:rPr>
        <w:t>OPE w celu</w:t>
      </w:r>
      <w:r w:rsidR="00707D86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organizacji, rozstrzygnięcia i promocji konkursu p</w:t>
      </w:r>
      <w:r w:rsidR="00EF4973" w:rsidRPr="003173C2">
        <w:rPr>
          <w:rFonts w:asciiTheme="minorHAnsi" w:eastAsia="Times New Roman" w:hAnsiTheme="minorHAnsi" w:cstheme="minorHAnsi"/>
          <w:lang w:eastAsia="pl-PL"/>
        </w:rPr>
        <w:t>od nazwą „Koszyczek wielkanocny”</w:t>
      </w:r>
      <w:r w:rsidRPr="003173C2">
        <w:rPr>
          <w:rFonts w:asciiTheme="minorHAnsi" w:eastAsia="Times New Roman" w:hAnsiTheme="minorHAnsi" w:cstheme="minorHAnsi"/>
          <w:lang w:eastAsia="pl-PL"/>
        </w:rPr>
        <w:t xml:space="preserve"> organizowanego w 202</w:t>
      </w:r>
      <w:r w:rsidR="00EF4973" w:rsidRPr="003173C2">
        <w:rPr>
          <w:rFonts w:asciiTheme="minorHAnsi" w:eastAsia="Times New Roman" w:hAnsiTheme="minorHAnsi" w:cstheme="minorHAnsi"/>
          <w:lang w:eastAsia="pl-PL"/>
        </w:rPr>
        <w:t>1</w:t>
      </w:r>
      <w:r w:rsidRPr="003173C2">
        <w:rPr>
          <w:rFonts w:asciiTheme="minorHAnsi" w:eastAsia="Times New Roman" w:hAnsiTheme="minorHAnsi" w:cstheme="minorHAnsi"/>
          <w:lang w:eastAsia="pl-PL"/>
        </w:rPr>
        <w:t xml:space="preserve"> roku;</w:t>
      </w:r>
    </w:p>
    <w:p w14:paraId="7BC07C83" w14:textId="07CCD3A2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Pani/Pana dane osobowe przetwarzane są na podstawie wyrażonej zgody tj. art. 6 ust. 1 lit. a rozporządzenia</w:t>
      </w:r>
      <w:r w:rsidR="00EF4973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RODO. Wyrażenie przez Panią/Pana zgody na przetwarzanie danych osobowych jest dobrowolne, ale konieczne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do wzięcia udziału w organizowanym konkursie;</w:t>
      </w:r>
    </w:p>
    <w:p w14:paraId="13DEC16F" w14:textId="1DA25651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Pani/Pana dane osobowe nie będą przekazywane innym podmiotom, do państwa trzeciego lub organizacji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międzynarodowej;</w:t>
      </w:r>
    </w:p>
    <w:p w14:paraId="63AF6C6E" w14:textId="264DF2C2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Pani/Pana dane osobowe nie będą przetwarzane w sposób zautomatyzowany i nie będą profilowane;</w:t>
      </w:r>
    </w:p>
    <w:p w14:paraId="5BDF9F23" w14:textId="39AFFA65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Pani/Pana dane osobowe będą przetwarzanie do czasu osiągnięcia celu, dla którego następuje ich zbieranie;</w:t>
      </w:r>
    </w:p>
    <w:p w14:paraId="2CE8E020" w14:textId="13B0D590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Posiada Pani/Pan prawo do:</w:t>
      </w:r>
    </w:p>
    <w:p w14:paraId="7CEB005E" w14:textId="0466EE8D" w:rsidR="00685ABA" w:rsidRPr="003173C2" w:rsidRDefault="00685ABA" w:rsidP="00A26B41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dostępu do treści swoich danych osobowych,</w:t>
      </w:r>
    </w:p>
    <w:p w14:paraId="5E7A00B2" w14:textId="79950444" w:rsidR="00685ABA" w:rsidRPr="003173C2" w:rsidRDefault="00685ABA" w:rsidP="00A26B41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prawo ich sprostowania, usunięcia, ograniczenia przetwarzania,</w:t>
      </w:r>
    </w:p>
    <w:p w14:paraId="17DEC0E1" w14:textId="03BD4B5C" w:rsidR="00685ABA" w:rsidRPr="003173C2" w:rsidRDefault="00685ABA" w:rsidP="00A26B41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prawo do przenoszenia danych, prawo wniesienia sprzeciwu wobec przetwarzania danych osobowych,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których podanie jest dobrowolne,</w:t>
      </w:r>
    </w:p>
    <w:p w14:paraId="0B09F037" w14:textId="6C55E716" w:rsidR="00685ABA" w:rsidRPr="003173C2" w:rsidRDefault="00685ABA" w:rsidP="00A26B41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851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prawo do cofnięcia zgody na ich przetwarzanie w dowolnym momencie bez wpływu na zgodność z prawem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przetwarzania, którego dokonano na podstawie zgody wyrażonej przed jej cofnięciem. Oświadczenie o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cofnięciu zgody na przetwarzanie danych osobowych wymaga jego złożenia w formie pisemnej na adres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 xml:space="preserve">siedziby 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>a</w:t>
      </w:r>
      <w:r w:rsidRPr="003173C2">
        <w:rPr>
          <w:rFonts w:asciiTheme="minorHAnsi" w:eastAsia="Times New Roman" w:hAnsiTheme="minorHAnsi" w:cstheme="minorHAnsi"/>
          <w:lang w:eastAsia="pl-PL"/>
        </w:rPr>
        <w:t>dministratora;</w:t>
      </w:r>
    </w:p>
    <w:p w14:paraId="221E01EE" w14:textId="3E25ABDE" w:rsidR="00685ABA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lastRenderedPageBreak/>
        <w:t>W celu skorzystania z wskazanych wyżej praw mogą Państwo zgłosić się do dyrektora Muzeum – Orawski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>ego</w:t>
      </w:r>
      <w:r w:rsidRPr="003173C2">
        <w:rPr>
          <w:rFonts w:asciiTheme="minorHAnsi" w:eastAsia="Times New Roman" w:hAnsiTheme="minorHAnsi" w:cstheme="minorHAnsi"/>
          <w:lang w:eastAsia="pl-PL"/>
        </w:rPr>
        <w:t xml:space="preserve"> Park</w:t>
      </w:r>
      <w:r w:rsidR="003B1D18" w:rsidRPr="003173C2">
        <w:rPr>
          <w:rFonts w:asciiTheme="minorHAnsi" w:eastAsia="Times New Roman" w:hAnsiTheme="minorHAnsi" w:cstheme="minorHAnsi"/>
          <w:lang w:eastAsia="pl-PL"/>
        </w:rPr>
        <w:t>u</w:t>
      </w:r>
      <w:r w:rsidR="002C488F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Etnograficzn</w:t>
      </w:r>
      <w:r w:rsidR="003B1D18" w:rsidRPr="003173C2">
        <w:rPr>
          <w:rFonts w:asciiTheme="minorHAnsi" w:eastAsia="Times New Roman" w:hAnsiTheme="minorHAnsi" w:cstheme="minorHAnsi"/>
          <w:lang w:eastAsia="pl-PL"/>
        </w:rPr>
        <w:t>ego</w:t>
      </w:r>
      <w:r w:rsidRPr="003173C2">
        <w:rPr>
          <w:rFonts w:asciiTheme="minorHAnsi" w:eastAsia="Times New Roman" w:hAnsiTheme="minorHAnsi" w:cstheme="minorHAnsi"/>
          <w:lang w:eastAsia="pl-PL"/>
        </w:rPr>
        <w:t xml:space="preserve"> w Zubrzycy Górnej lub przesłać pisemny wniosek na adres siedziby </w:t>
      </w:r>
      <w:r w:rsidR="003B1D18" w:rsidRPr="003173C2">
        <w:rPr>
          <w:rFonts w:asciiTheme="minorHAnsi" w:eastAsia="Times New Roman" w:hAnsiTheme="minorHAnsi" w:cstheme="minorHAnsi"/>
          <w:lang w:eastAsia="pl-PL"/>
        </w:rPr>
        <w:t>a</w:t>
      </w:r>
      <w:r w:rsidRPr="003173C2">
        <w:rPr>
          <w:rFonts w:asciiTheme="minorHAnsi" w:eastAsia="Times New Roman" w:hAnsiTheme="minorHAnsi" w:cstheme="minorHAnsi"/>
          <w:lang w:eastAsia="pl-PL"/>
        </w:rPr>
        <w:t>dministratora. Administrator</w:t>
      </w:r>
      <w:r w:rsidR="003B1D18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bez zbędnej zwłoki</w:t>
      </w:r>
      <w:r w:rsidR="003B1D18" w:rsidRPr="003173C2">
        <w:rPr>
          <w:rFonts w:asciiTheme="minorHAnsi" w:eastAsia="Times New Roman" w:hAnsiTheme="minorHAnsi" w:cstheme="minorHAnsi"/>
          <w:lang w:eastAsia="pl-PL"/>
        </w:rPr>
        <w:t xml:space="preserve">, </w:t>
      </w:r>
      <w:r w:rsidRPr="003173C2">
        <w:rPr>
          <w:rFonts w:asciiTheme="minorHAnsi" w:eastAsia="Times New Roman" w:hAnsiTheme="minorHAnsi" w:cstheme="minorHAnsi"/>
          <w:lang w:eastAsia="pl-PL"/>
        </w:rPr>
        <w:t>a w każdym razie w terminie miesiąca od dnia wpłynięcia wniosku - udziela osobie, której</w:t>
      </w:r>
      <w:r w:rsidR="003B1D18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dane dotyczą, informacji o działaniach podjętych w związku z realizacją ww. praw;</w:t>
      </w:r>
    </w:p>
    <w:p w14:paraId="7A600579" w14:textId="2884FC01" w:rsidR="00143E2F" w:rsidRPr="003173C2" w:rsidRDefault="00685ABA" w:rsidP="003173C2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rPr>
          <w:rFonts w:asciiTheme="minorHAnsi" w:eastAsia="Times New Roman" w:hAnsiTheme="minorHAnsi" w:cstheme="minorHAnsi"/>
          <w:lang w:eastAsia="pl-PL"/>
        </w:rPr>
      </w:pPr>
      <w:r w:rsidRPr="003173C2">
        <w:rPr>
          <w:rFonts w:asciiTheme="minorHAnsi" w:eastAsia="Times New Roman" w:hAnsiTheme="minorHAnsi" w:cstheme="minorHAnsi"/>
          <w:lang w:eastAsia="pl-PL"/>
        </w:rPr>
        <w:t>Ma Pan/Pani prawo wniesienia skargi do Prezesa Urzędu Ochrony Danych Osobowych, gdy uzna Pani/Pan, iż</w:t>
      </w:r>
      <w:r w:rsidR="00512E49" w:rsidRPr="003173C2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3173C2">
        <w:rPr>
          <w:rFonts w:asciiTheme="minorHAnsi" w:eastAsia="Times New Roman" w:hAnsiTheme="minorHAnsi" w:cstheme="minorHAnsi"/>
          <w:lang w:eastAsia="pl-PL"/>
        </w:rPr>
        <w:t>przetwarzanie danych osobowych narusza obowiązujące przepisy.</w:t>
      </w:r>
    </w:p>
    <w:sectPr w:rsidR="00143E2F" w:rsidRPr="00317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3BEB0" w14:textId="77777777" w:rsidR="00112F6D" w:rsidRDefault="00112F6D">
      <w:r>
        <w:separator/>
      </w:r>
    </w:p>
  </w:endnote>
  <w:endnote w:type="continuationSeparator" w:id="0">
    <w:p w14:paraId="7AAB077B" w14:textId="77777777" w:rsidR="00112F6D" w:rsidRDefault="0011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146CF" w14:textId="77777777" w:rsidR="00544E57" w:rsidRDefault="00544E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88242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4DBAEB41" wp14:editId="1A88E0AD">
          <wp:simplePos x="0" y="0"/>
          <wp:positionH relativeFrom="column">
            <wp:posOffset>5089525</wp:posOffset>
          </wp:positionH>
          <wp:positionV relativeFrom="paragraph">
            <wp:posOffset>-43180</wp:posOffset>
          </wp:positionV>
          <wp:extent cx="1344930" cy="1273175"/>
          <wp:effectExtent l="0" t="0" r="0" b="0"/>
          <wp:wrapNone/>
          <wp:docPr id="6" name="Obraz 6" descr="fragment logo muzeum - część orawskiej chałupu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fragment logo muzeum - część orawskiej chałupu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27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E9ECBA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777A367" wp14:editId="33C470D3">
              <wp:simplePos x="0" y="0"/>
              <wp:positionH relativeFrom="column">
                <wp:posOffset>-309245</wp:posOffset>
              </wp:positionH>
              <wp:positionV relativeFrom="paragraph">
                <wp:posOffset>294005</wp:posOffset>
              </wp:positionV>
              <wp:extent cx="6134100" cy="635"/>
              <wp:effectExtent l="19050" t="16510" r="19050" b="11430"/>
              <wp:wrapNone/>
              <wp:docPr id="1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4100" cy="635"/>
                      </a:xfrm>
                      <a:prstGeom prst="line">
                        <a:avLst/>
                      </a:prstGeom>
                      <a:noFill/>
                      <a:ln w="1908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E39E5" id="Łącznik prostoliniowy 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35pt,23.15pt" to="458.6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" strokeweight=".53mm"/>
          </w:pict>
        </mc:Fallback>
      </mc:AlternateContent>
    </w:r>
  </w:p>
  <w:p w14:paraId="5F2B71BC" w14:textId="77777777"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14:paraId="20B73528" w14:textId="1A5590EC" w:rsidR="00734C65" w:rsidRDefault="0043116B" w:rsidP="00F47B04">
    <w:pPr>
      <w:pStyle w:val="Stopka"/>
      <w:spacing w:line="360" w:lineRule="auto"/>
      <w:ind w:left="-426"/>
    </w:pPr>
    <w:r>
      <w:rPr>
        <w:rFonts w:ascii="Helvetica" w:hAnsi="Helvetica"/>
        <w:sz w:val="20"/>
      </w:rPr>
      <w:t>Muzeum – Orawski Park Etnograficzny w Zubrzycy Górnej</w:t>
    </w:r>
    <w:r w:rsidR="00F47B04">
      <w:rPr>
        <w:rFonts w:ascii="Helvetica" w:hAnsi="Helvetica"/>
        <w:sz w:val="20"/>
      </w:rPr>
      <w:tab/>
    </w:r>
  </w:p>
  <w:p w14:paraId="2F7EFCAD" w14:textId="77777777" w:rsidR="00734C65" w:rsidRDefault="0043116B">
    <w:pPr>
      <w:pStyle w:val="Stopka"/>
      <w:spacing w:line="360" w:lineRule="auto"/>
      <w:ind w:left="-426"/>
    </w:pPr>
    <w:r>
      <w:rPr>
        <w:rFonts w:ascii="Helvetica" w:hAnsi="Helvetica"/>
        <w:sz w:val="20"/>
        <w:lang w:val="en-US"/>
      </w:rPr>
      <w:t>tel. 18 28 527 09 | e-mail: biuro@orawa.eu</w:t>
    </w:r>
  </w:p>
  <w:p w14:paraId="35B034B7" w14:textId="77777777" w:rsidR="00734C65" w:rsidRDefault="0043116B">
    <w:pPr>
      <w:pStyle w:val="Stopka"/>
      <w:spacing w:line="360" w:lineRule="auto"/>
      <w:ind w:left="-426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043C4" w14:textId="77777777" w:rsidR="00544E57" w:rsidRDefault="00544E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628A1" w14:textId="77777777" w:rsidR="00112F6D" w:rsidRDefault="00112F6D">
      <w:r>
        <w:separator/>
      </w:r>
    </w:p>
  </w:footnote>
  <w:footnote w:type="continuationSeparator" w:id="0">
    <w:p w14:paraId="49B2BC0D" w14:textId="77777777" w:rsidR="00112F6D" w:rsidRDefault="00112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89F4F" w14:textId="77777777" w:rsidR="00544E57" w:rsidRDefault="00544E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D5915" w14:textId="50342397" w:rsidR="00734C65" w:rsidRDefault="00143E2F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6A6D149A" wp14:editId="1E9C2370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 descr="logo małopols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małopolska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506FB673" wp14:editId="445A73B4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3" name="Obraz 2" descr="napis instytucja kultury województwa małopol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napis instytucja kultury województwa małopolski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5721879F" wp14:editId="2625FB0A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 descr="logo muzeum, fragment chałupy z nazwą Muzeum - Orawski Park Etnograficzny Zubrzyca Gó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logo muzeum, fragment chałupy z nazwą Muzeum - Orawski Park Etnograficzny Zubrzyca Gór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3492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54D4B" w14:textId="77777777" w:rsidR="00544E57" w:rsidRDefault="00544E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100642"/>
    <w:multiLevelType w:val="hybridMultilevel"/>
    <w:tmpl w:val="48401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102F65"/>
    <w:multiLevelType w:val="hybridMultilevel"/>
    <w:tmpl w:val="E430B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36438"/>
    <w:multiLevelType w:val="hybridMultilevel"/>
    <w:tmpl w:val="266C430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ABA"/>
    <w:rsid w:val="00112F6D"/>
    <w:rsid w:val="00143E2F"/>
    <w:rsid w:val="001829DE"/>
    <w:rsid w:val="001B61F2"/>
    <w:rsid w:val="0020510D"/>
    <w:rsid w:val="0028740A"/>
    <w:rsid w:val="002C488F"/>
    <w:rsid w:val="003173C2"/>
    <w:rsid w:val="003B1D18"/>
    <w:rsid w:val="003E1798"/>
    <w:rsid w:val="0043116B"/>
    <w:rsid w:val="00512E49"/>
    <w:rsid w:val="00544E57"/>
    <w:rsid w:val="005C3B07"/>
    <w:rsid w:val="00630F20"/>
    <w:rsid w:val="00685ABA"/>
    <w:rsid w:val="006D2519"/>
    <w:rsid w:val="00707D86"/>
    <w:rsid w:val="0072663F"/>
    <w:rsid w:val="00734C65"/>
    <w:rsid w:val="007624A4"/>
    <w:rsid w:val="008871C8"/>
    <w:rsid w:val="00900835"/>
    <w:rsid w:val="00915E5F"/>
    <w:rsid w:val="00916E72"/>
    <w:rsid w:val="00A26B41"/>
    <w:rsid w:val="00A94718"/>
    <w:rsid w:val="00C54E8D"/>
    <w:rsid w:val="00C6673E"/>
    <w:rsid w:val="00CC4D37"/>
    <w:rsid w:val="00CF5C41"/>
    <w:rsid w:val="00D43492"/>
    <w:rsid w:val="00DB758E"/>
    <w:rsid w:val="00EC28AF"/>
    <w:rsid w:val="00EF4973"/>
    <w:rsid w:val="00F4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C62C538"/>
  <w15:chartTrackingRefBased/>
  <w15:docId w15:val="{8EBCCF65-47EC-4C0A-BE66-D4B7828AA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0F2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17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orawa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.public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ze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68</TotalTime>
  <Pages>3</Pages>
  <Words>542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26</cp:revision>
  <cp:lastPrinted>1995-11-21T16:41:00Z</cp:lastPrinted>
  <dcterms:created xsi:type="dcterms:W3CDTF">2021-03-29T10:18:00Z</dcterms:created>
  <dcterms:modified xsi:type="dcterms:W3CDTF">2021-03-30T09:17:00Z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