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B8A" w:rsidRPr="00E60DF9" w:rsidRDefault="000A6B8A" w:rsidP="000A6B8A">
      <w:pPr>
        <w:autoSpaceDE w:val="0"/>
        <w:autoSpaceDN w:val="0"/>
        <w:adjustRightInd w:val="0"/>
        <w:ind w:left="5664" w:hanging="5664"/>
        <w:rPr>
          <w:rFonts w:asciiTheme="minorHAnsi" w:hAnsiTheme="minorHAnsi" w:cstheme="minorHAnsi"/>
          <w:b/>
          <w:bCs/>
          <w:color w:val="000000"/>
          <w:sz w:val="22"/>
          <w:szCs w:val="22"/>
          <w:lang w:eastAsia="en-US"/>
        </w:rPr>
      </w:pPr>
      <w:r w:rsidRPr="00E60DF9">
        <w:rPr>
          <w:rFonts w:asciiTheme="minorHAnsi" w:hAnsiTheme="minorHAnsi" w:cstheme="minorHAnsi"/>
          <w:sz w:val="22"/>
          <w:szCs w:val="22"/>
          <w:lang w:eastAsia="en-US"/>
        </w:rPr>
        <w:t>Oznaczenie sprawy: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hAnsiTheme="minorHAnsi" w:cstheme="minorHAnsi"/>
          <w:sz w:val="22"/>
        </w:rPr>
        <w:t>DIK-KS.271/7/2018/PL-SK</w:t>
      </w:r>
      <w:r w:rsidRPr="00E60DF9">
        <w:rPr>
          <w:rFonts w:asciiTheme="minorHAnsi" w:hAnsiTheme="minorHAnsi" w:cstheme="minorHAnsi"/>
          <w:color w:val="000000"/>
          <w:sz w:val="22"/>
          <w:szCs w:val="22"/>
          <w:lang w:eastAsia="en-US"/>
        </w:rPr>
        <w:tab/>
        <w:t xml:space="preserve">                                </w:t>
      </w:r>
      <w:r>
        <w:rPr>
          <w:rFonts w:asciiTheme="minorHAnsi" w:hAnsiTheme="minorHAnsi" w:cstheme="minorHAnsi"/>
          <w:color w:val="000000"/>
          <w:sz w:val="22"/>
          <w:szCs w:val="22"/>
          <w:lang w:eastAsia="en-US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  <w:lang w:eastAsia="en-US"/>
        </w:rPr>
        <w:tab/>
        <w:t xml:space="preserve">              </w:t>
      </w:r>
      <w:r w:rsidRPr="00E60DF9">
        <w:rPr>
          <w:rFonts w:asciiTheme="minorHAnsi" w:hAnsiTheme="minorHAnsi" w:cstheme="minorHAnsi"/>
          <w:color w:val="000000"/>
          <w:sz w:val="22"/>
          <w:szCs w:val="22"/>
          <w:lang w:eastAsia="en-US"/>
        </w:rPr>
        <w:t xml:space="preserve"> Załącznik nr </w:t>
      </w:r>
      <w:r w:rsidR="00F23F0E">
        <w:rPr>
          <w:rFonts w:asciiTheme="minorHAnsi" w:hAnsiTheme="minorHAnsi" w:cstheme="minorHAnsi"/>
          <w:color w:val="000000"/>
          <w:sz w:val="22"/>
          <w:szCs w:val="22"/>
          <w:lang w:eastAsia="en-US"/>
        </w:rPr>
        <w:t>2</w:t>
      </w:r>
      <w:r w:rsidRPr="00E60DF9">
        <w:rPr>
          <w:rFonts w:asciiTheme="minorHAnsi" w:hAnsiTheme="minorHAnsi" w:cstheme="minorHAnsi"/>
          <w:b/>
          <w:bCs/>
          <w:color w:val="000000"/>
          <w:sz w:val="22"/>
          <w:szCs w:val="22"/>
          <w:lang w:eastAsia="en-US"/>
        </w:rPr>
        <w:t xml:space="preserve"> </w:t>
      </w:r>
    </w:p>
    <w:p w:rsidR="00E60DF9" w:rsidRPr="00E60DF9" w:rsidRDefault="00E60DF9" w:rsidP="00E60DF9">
      <w:pPr>
        <w:keepNext/>
        <w:keepLines/>
        <w:jc w:val="both"/>
        <w:outlineLvl w:val="1"/>
        <w:rPr>
          <w:rFonts w:asciiTheme="minorHAnsi" w:eastAsia="Times New Roman" w:hAnsiTheme="minorHAnsi"/>
          <w:b/>
          <w:i/>
          <w:sz w:val="22"/>
          <w:szCs w:val="22"/>
          <w:lang w:eastAsia="en-US"/>
        </w:rPr>
      </w:pPr>
    </w:p>
    <w:p w:rsidR="00E60DF9" w:rsidRPr="00E60DF9" w:rsidRDefault="00E60DF9" w:rsidP="00E60DF9">
      <w:pPr>
        <w:keepNext/>
        <w:keepLines/>
        <w:jc w:val="both"/>
        <w:outlineLvl w:val="1"/>
        <w:rPr>
          <w:rFonts w:asciiTheme="minorHAnsi" w:eastAsia="Times New Roman" w:hAnsiTheme="minorHAnsi"/>
          <w:b/>
          <w:i/>
          <w:sz w:val="22"/>
          <w:szCs w:val="22"/>
          <w:lang w:eastAsia="en-US"/>
        </w:rPr>
      </w:pPr>
    </w:p>
    <w:p w:rsidR="00E60DF9" w:rsidRPr="00E60DF9" w:rsidRDefault="00E60DF9" w:rsidP="00E60DF9">
      <w:pPr>
        <w:keepNext/>
        <w:keepLines/>
        <w:jc w:val="both"/>
        <w:outlineLvl w:val="1"/>
        <w:rPr>
          <w:rFonts w:asciiTheme="minorHAnsi" w:eastAsia="Times New Roman" w:hAnsiTheme="minorHAnsi"/>
          <w:b/>
          <w:i/>
          <w:sz w:val="22"/>
          <w:szCs w:val="22"/>
          <w:lang w:eastAsia="en-US"/>
        </w:rPr>
      </w:pPr>
    </w:p>
    <w:p w:rsidR="00E60DF9" w:rsidRPr="00E60DF9" w:rsidRDefault="00E60DF9" w:rsidP="00E60DF9">
      <w:pPr>
        <w:keepNext/>
        <w:keepLines/>
        <w:jc w:val="center"/>
        <w:outlineLvl w:val="1"/>
        <w:rPr>
          <w:rFonts w:asciiTheme="majorHAnsi" w:eastAsia="Times New Roman" w:hAnsiTheme="majorHAnsi"/>
          <w:b/>
          <w:szCs w:val="22"/>
          <w:lang w:eastAsia="en-US"/>
        </w:rPr>
      </w:pPr>
      <w:r w:rsidRPr="00E60DF9">
        <w:rPr>
          <w:rFonts w:asciiTheme="majorHAnsi" w:eastAsia="Times New Roman" w:hAnsiTheme="majorHAnsi"/>
          <w:b/>
          <w:szCs w:val="22"/>
          <w:lang w:eastAsia="en-US"/>
        </w:rPr>
        <w:t>W</w:t>
      </w:r>
      <w:r w:rsidR="00BB7003">
        <w:rPr>
          <w:rFonts w:asciiTheme="majorHAnsi" w:eastAsia="Times New Roman" w:hAnsiTheme="majorHAnsi"/>
          <w:b/>
          <w:szCs w:val="22"/>
          <w:lang w:eastAsia="en-US"/>
        </w:rPr>
        <w:t>YKAZ WYKONANYCH ZAMÓWIEŃ</w:t>
      </w:r>
    </w:p>
    <w:p w:rsidR="00E60DF9" w:rsidRPr="00E60DF9" w:rsidRDefault="00E60DF9" w:rsidP="00E60DF9">
      <w:pPr>
        <w:keepNext/>
        <w:keepLines/>
        <w:jc w:val="both"/>
        <w:outlineLvl w:val="1"/>
        <w:rPr>
          <w:rFonts w:asciiTheme="minorHAnsi" w:eastAsia="Times New Roman" w:hAnsiTheme="minorHAnsi"/>
          <w:b/>
          <w:sz w:val="22"/>
          <w:szCs w:val="22"/>
          <w:lang w:eastAsia="en-US"/>
        </w:rPr>
      </w:pPr>
    </w:p>
    <w:p w:rsidR="00E60DF9" w:rsidRPr="00E60DF9" w:rsidRDefault="00E60DF9" w:rsidP="00E60DF9">
      <w:pPr>
        <w:spacing w:line="360" w:lineRule="auto"/>
        <w:ind w:left="669" w:hanging="669"/>
        <w:jc w:val="both"/>
        <w:rPr>
          <w:rFonts w:asciiTheme="minorHAnsi" w:eastAsia="Times New Roman" w:hAnsiTheme="minorHAnsi" w:cs="Arial"/>
          <w:sz w:val="22"/>
          <w:szCs w:val="22"/>
          <w:lang w:eastAsia="pl-PL"/>
        </w:rPr>
      </w:pPr>
    </w:p>
    <w:p w:rsidR="00E60DF9" w:rsidRPr="00E60DF9" w:rsidRDefault="00E60DF9" w:rsidP="00E60DF9">
      <w:pPr>
        <w:jc w:val="both"/>
        <w:rPr>
          <w:rFonts w:asciiTheme="minorHAnsi" w:eastAsia="Times New Roman" w:hAnsiTheme="minorHAnsi" w:cs="Arial"/>
          <w:sz w:val="22"/>
          <w:szCs w:val="22"/>
          <w:lang w:eastAsia="pl-PL"/>
        </w:rPr>
      </w:pPr>
    </w:p>
    <w:tbl>
      <w:tblPr>
        <w:tblW w:w="10595" w:type="dxa"/>
        <w:tblInd w:w="-1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3"/>
        <w:gridCol w:w="3089"/>
        <w:gridCol w:w="2895"/>
        <w:gridCol w:w="1818"/>
      </w:tblGrid>
      <w:tr w:rsidR="00B46F52" w:rsidRPr="00E60DF9" w:rsidTr="00B46F52">
        <w:trPr>
          <w:cantSplit/>
          <w:trHeight w:val="1175"/>
        </w:trPr>
        <w:tc>
          <w:tcPr>
            <w:tcW w:w="2793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B46F52" w:rsidRPr="00E60DF9" w:rsidRDefault="00FD0B4C" w:rsidP="00791C34">
            <w:pPr>
              <w:jc w:val="center"/>
              <w:rPr>
                <w:rFonts w:asciiTheme="minorHAnsi" w:eastAsia="Times New Roman" w:hAnsiTheme="minorHAnsi" w:cs="Arial"/>
                <w:sz w:val="20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="Arial"/>
                <w:sz w:val="20"/>
                <w:szCs w:val="22"/>
                <w:lang w:eastAsia="pl-PL"/>
              </w:rPr>
              <w:t>p</w:t>
            </w:r>
            <w:r w:rsidR="00B46F52" w:rsidRPr="00E60DF9">
              <w:rPr>
                <w:rFonts w:asciiTheme="minorHAnsi" w:eastAsia="Times New Roman" w:hAnsiTheme="minorHAnsi" w:cs="Arial"/>
                <w:sz w:val="20"/>
                <w:szCs w:val="22"/>
                <w:lang w:eastAsia="pl-PL"/>
              </w:rPr>
              <w:t>odmiot na rzecz którego zamówienie zostało wykonane</w:t>
            </w:r>
          </w:p>
        </w:tc>
        <w:tc>
          <w:tcPr>
            <w:tcW w:w="3089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B46F52" w:rsidRPr="00E60DF9" w:rsidRDefault="00FD0B4C" w:rsidP="00791C34">
            <w:pPr>
              <w:jc w:val="center"/>
              <w:rPr>
                <w:rFonts w:asciiTheme="minorHAnsi" w:eastAsia="Times New Roman" w:hAnsiTheme="minorHAnsi" w:cs="Arial"/>
                <w:sz w:val="20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="Arial"/>
                <w:sz w:val="20"/>
                <w:szCs w:val="22"/>
                <w:lang w:eastAsia="pl-PL"/>
              </w:rPr>
              <w:t>z</w:t>
            </w:r>
            <w:r w:rsidR="00B46F52" w:rsidRPr="00E60DF9">
              <w:rPr>
                <w:rFonts w:asciiTheme="minorHAnsi" w:eastAsia="Times New Roman" w:hAnsiTheme="minorHAnsi" w:cs="Arial"/>
                <w:sz w:val="20"/>
                <w:szCs w:val="22"/>
                <w:lang w:eastAsia="pl-PL"/>
              </w:rPr>
              <w:t xml:space="preserve">akres </w:t>
            </w:r>
            <w:r>
              <w:rPr>
                <w:rFonts w:asciiTheme="minorHAnsi" w:eastAsia="Times New Roman" w:hAnsiTheme="minorHAnsi" w:cs="Arial"/>
                <w:sz w:val="20"/>
                <w:szCs w:val="22"/>
                <w:lang w:eastAsia="pl-PL"/>
              </w:rPr>
              <w:t xml:space="preserve">przedmiotowy </w:t>
            </w:r>
            <w:r w:rsidR="00B46F52" w:rsidRPr="00E60DF9">
              <w:rPr>
                <w:rFonts w:asciiTheme="minorHAnsi" w:eastAsia="Times New Roman" w:hAnsiTheme="minorHAnsi" w:cs="Arial"/>
                <w:sz w:val="20"/>
                <w:szCs w:val="22"/>
                <w:lang w:eastAsia="pl-PL"/>
              </w:rPr>
              <w:t>zamówienia</w:t>
            </w:r>
          </w:p>
        </w:tc>
        <w:tc>
          <w:tcPr>
            <w:tcW w:w="289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B46F52" w:rsidRPr="00E60DF9" w:rsidRDefault="00B46F52" w:rsidP="00791C34">
            <w:pPr>
              <w:jc w:val="center"/>
              <w:rPr>
                <w:rFonts w:asciiTheme="minorHAnsi" w:eastAsia="Times New Roman" w:hAnsiTheme="minorHAnsi" w:cs="Arial"/>
                <w:sz w:val="20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="Arial"/>
                <w:sz w:val="20"/>
                <w:szCs w:val="22"/>
                <w:lang w:eastAsia="pl-PL"/>
              </w:rPr>
              <w:t>data</w:t>
            </w:r>
            <w:r w:rsidRPr="00E60DF9">
              <w:rPr>
                <w:rFonts w:asciiTheme="minorHAnsi" w:eastAsia="Times New Roman" w:hAnsiTheme="minorHAnsi" w:cs="Arial"/>
                <w:sz w:val="20"/>
                <w:szCs w:val="22"/>
                <w:lang w:eastAsia="pl-PL"/>
              </w:rPr>
              <w:t xml:space="preserve"> wykonania</w:t>
            </w:r>
          </w:p>
        </w:tc>
        <w:tc>
          <w:tcPr>
            <w:tcW w:w="181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791C34" w:rsidRDefault="00BE7C98" w:rsidP="00791C34">
            <w:pPr>
              <w:jc w:val="center"/>
              <w:rPr>
                <w:rFonts w:asciiTheme="minorHAnsi" w:eastAsia="Times New Roman" w:hAnsiTheme="minorHAnsi" w:cs="Arial"/>
                <w:sz w:val="20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="Arial"/>
                <w:sz w:val="20"/>
                <w:szCs w:val="22"/>
                <w:lang w:eastAsia="pl-PL"/>
              </w:rPr>
              <w:t xml:space="preserve">link lub informacja </w:t>
            </w:r>
            <w:r w:rsidR="00791C34">
              <w:rPr>
                <w:rFonts w:asciiTheme="minorHAnsi" w:eastAsia="Times New Roman" w:hAnsiTheme="minorHAnsi" w:cs="Arial"/>
                <w:sz w:val="20"/>
                <w:szCs w:val="22"/>
                <w:lang w:eastAsia="pl-PL"/>
              </w:rPr>
              <w:br/>
            </w:r>
            <w:r>
              <w:rPr>
                <w:rFonts w:asciiTheme="minorHAnsi" w:eastAsia="Times New Roman" w:hAnsiTheme="minorHAnsi" w:cs="Arial"/>
                <w:sz w:val="20"/>
                <w:szCs w:val="22"/>
                <w:lang w:eastAsia="pl-PL"/>
              </w:rPr>
              <w:t xml:space="preserve">o miejscu </w:t>
            </w:r>
          </w:p>
          <w:p w:rsidR="00B46F52" w:rsidRPr="00E60DF9" w:rsidRDefault="00BE7C98" w:rsidP="00791C34">
            <w:pPr>
              <w:jc w:val="center"/>
              <w:rPr>
                <w:rFonts w:asciiTheme="minorHAnsi" w:eastAsia="Times New Roman" w:hAnsiTheme="minorHAnsi" w:cs="Arial"/>
                <w:sz w:val="20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="Arial"/>
                <w:sz w:val="20"/>
                <w:szCs w:val="22"/>
                <w:lang w:eastAsia="pl-PL"/>
              </w:rPr>
              <w:t xml:space="preserve">i możliwości obejrzenia </w:t>
            </w:r>
            <w:r w:rsidR="00791C34">
              <w:rPr>
                <w:rFonts w:asciiTheme="minorHAnsi" w:eastAsia="Times New Roman" w:hAnsiTheme="minorHAnsi" w:cs="Arial"/>
                <w:sz w:val="20"/>
                <w:szCs w:val="22"/>
                <w:lang w:eastAsia="pl-PL"/>
              </w:rPr>
              <w:t>filmu</w:t>
            </w:r>
          </w:p>
        </w:tc>
      </w:tr>
      <w:tr w:rsidR="00B46F52" w:rsidRPr="00E60DF9" w:rsidTr="00B46F52">
        <w:trPr>
          <w:cantSplit/>
          <w:trHeight w:val="611"/>
        </w:trPr>
        <w:tc>
          <w:tcPr>
            <w:tcW w:w="2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6F52" w:rsidRPr="00E60DF9" w:rsidRDefault="00B46F52" w:rsidP="00E60DF9">
            <w:pPr>
              <w:rPr>
                <w:rFonts w:asciiTheme="minorHAnsi" w:eastAsia="Times New Roman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3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6F52" w:rsidRPr="00E60DF9" w:rsidRDefault="00B46F52" w:rsidP="00E60DF9">
            <w:pPr>
              <w:rPr>
                <w:rFonts w:asciiTheme="minorHAnsi" w:eastAsia="Times New Roman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28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46F52" w:rsidRPr="00E60DF9" w:rsidRDefault="00B46F52" w:rsidP="00E60DF9">
            <w:pPr>
              <w:rPr>
                <w:rFonts w:asciiTheme="minorHAnsi" w:eastAsia="Times New Roman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1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46F52" w:rsidRPr="00E60DF9" w:rsidRDefault="00B46F52" w:rsidP="00E60DF9">
            <w:pPr>
              <w:rPr>
                <w:rFonts w:asciiTheme="minorHAnsi" w:eastAsia="Times New Roman" w:hAnsiTheme="minorHAnsi" w:cs="Arial"/>
                <w:sz w:val="22"/>
                <w:szCs w:val="22"/>
                <w:lang w:eastAsia="pl-PL"/>
              </w:rPr>
            </w:pPr>
          </w:p>
        </w:tc>
      </w:tr>
      <w:tr w:rsidR="00B46F52" w:rsidRPr="00E60DF9" w:rsidTr="00B46F52">
        <w:trPr>
          <w:cantSplit/>
          <w:trHeight w:val="707"/>
        </w:trPr>
        <w:tc>
          <w:tcPr>
            <w:tcW w:w="2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6F52" w:rsidRPr="00E60DF9" w:rsidRDefault="00B46F52" w:rsidP="00E60DF9">
            <w:pPr>
              <w:rPr>
                <w:rFonts w:asciiTheme="minorHAnsi" w:eastAsia="Times New Roman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3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6F52" w:rsidRPr="00E60DF9" w:rsidRDefault="00B46F52" w:rsidP="00E60DF9">
            <w:pPr>
              <w:rPr>
                <w:rFonts w:asciiTheme="minorHAnsi" w:eastAsia="Times New Roman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28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46F52" w:rsidRPr="00E60DF9" w:rsidRDefault="00B46F52" w:rsidP="00E60DF9">
            <w:pPr>
              <w:rPr>
                <w:rFonts w:asciiTheme="minorHAnsi" w:eastAsia="Times New Roman" w:hAnsiTheme="minorHAnsi" w:cs="Arial"/>
                <w:sz w:val="22"/>
                <w:szCs w:val="22"/>
                <w:lang w:eastAsia="pl-PL"/>
              </w:rPr>
            </w:pPr>
          </w:p>
        </w:tc>
        <w:tc>
          <w:tcPr>
            <w:tcW w:w="18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46F52" w:rsidRPr="00E60DF9" w:rsidRDefault="00B46F52" w:rsidP="00E60DF9">
            <w:pPr>
              <w:rPr>
                <w:rFonts w:asciiTheme="minorHAnsi" w:eastAsia="Times New Roman" w:hAnsiTheme="minorHAnsi" w:cs="Arial"/>
                <w:sz w:val="22"/>
                <w:szCs w:val="22"/>
                <w:lang w:eastAsia="pl-PL"/>
              </w:rPr>
            </w:pPr>
          </w:p>
        </w:tc>
      </w:tr>
    </w:tbl>
    <w:p w:rsidR="00E60DF9" w:rsidRPr="00E60DF9" w:rsidRDefault="00E60DF9" w:rsidP="00E60DF9">
      <w:pPr>
        <w:jc w:val="both"/>
        <w:rPr>
          <w:rFonts w:asciiTheme="minorHAnsi" w:eastAsia="Times New Roman" w:hAnsiTheme="minorHAnsi" w:cs="Arial"/>
          <w:sz w:val="22"/>
          <w:szCs w:val="22"/>
          <w:lang w:eastAsia="pl-PL"/>
        </w:rPr>
      </w:pPr>
    </w:p>
    <w:p w:rsidR="00E60DF9" w:rsidRPr="00E60DF9" w:rsidRDefault="00E60DF9" w:rsidP="00E60DF9">
      <w:pPr>
        <w:jc w:val="both"/>
        <w:rPr>
          <w:rFonts w:asciiTheme="minorHAnsi" w:eastAsia="Times New Roman" w:hAnsiTheme="minorHAnsi" w:cs="Arial"/>
          <w:sz w:val="22"/>
          <w:szCs w:val="22"/>
          <w:lang w:eastAsia="pl-PL"/>
        </w:rPr>
      </w:pPr>
    </w:p>
    <w:p w:rsidR="00E60DF9" w:rsidRPr="00E60DF9" w:rsidRDefault="00E60DF9" w:rsidP="00E60DF9">
      <w:pPr>
        <w:jc w:val="both"/>
        <w:rPr>
          <w:rFonts w:asciiTheme="minorHAnsi" w:eastAsia="Times New Roman" w:hAnsiTheme="minorHAnsi" w:cs="Arial"/>
          <w:sz w:val="22"/>
          <w:szCs w:val="22"/>
          <w:lang w:eastAsia="pl-PL"/>
        </w:rPr>
      </w:pPr>
    </w:p>
    <w:p w:rsidR="00E60DF9" w:rsidRPr="00E60DF9" w:rsidRDefault="00E60DF9" w:rsidP="00E60DF9">
      <w:pPr>
        <w:jc w:val="both"/>
        <w:rPr>
          <w:rFonts w:asciiTheme="minorHAnsi" w:eastAsia="Times New Roman" w:hAnsiTheme="minorHAnsi" w:cs="Arial"/>
          <w:sz w:val="22"/>
          <w:szCs w:val="22"/>
          <w:lang w:eastAsia="pl-PL"/>
        </w:rPr>
      </w:pPr>
    </w:p>
    <w:p w:rsidR="00E60DF9" w:rsidRPr="00E60DF9" w:rsidRDefault="00E60DF9" w:rsidP="00E60DF9">
      <w:pPr>
        <w:jc w:val="both"/>
        <w:rPr>
          <w:rFonts w:asciiTheme="minorHAnsi" w:eastAsia="Times New Roman" w:hAnsiTheme="minorHAnsi" w:cs="Arial"/>
          <w:sz w:val="22"/>
          <w:szCs w:val="22"/>
          <w:lang w:eastAsia="pl-PL"/>
        </w:rPr>
      </w:pPr>
    </w:p>
    <w:p w:rsidR="00E60DF9" w:rsidRPr="00E60DF9" w:rsidRDefault="00E60DF9" w:rsidP="00E60DF9">
      <w:pPr>
        <w:jc w:val="right"/>
        <w:rPr>
          <w:rFonts w:asciiTheme="minorHAnsi" w:eastAsia="Times New Roman" w:hAnsiTheme="minorHAnsi" w:cs="Arial"/>
          <w:sz w:val="22"/>
          <w:szCs w:val="22"/>
          <w:lang w:eastAsia="pl-PL"/>
        </w:rPr>
      </w:pPr>
      <w:r w:rsidRPr="00E60DF9">
        <w:rPr>
          <w:rFonts w:asciiTheme="minorHAnsi" w:eastAsia="Times New Roman" w:hAnsiTheme="minorHAnsi" w:cs="Arial"/>
          <w:sz w:val="22"/>
          <w:szCs w:val="22"/>
          <w:lang w:eastAsia="pl-PL"/>
        </w:rPr>
        <w:t>...................................</w:t>
      </w:r>
      <w:r w:rsidR="00D72C38">
        <w:rPr>
          <w:rFonts w:asciiTheme="minorHAnsi" w:eastAsia="Times New Roman" w:hAnsiTheme="minorHAnsi" w:cs="Arial"/>
          <w:sz w:val="22"/>
          <w:szCs w:val="22"/>
          <w:lang w:eastAsia="pl-PL"/>
        </w:rPr>
        <w:t>...</w:t>
      </w:r>
      <w:r w:rsidRPr="00E60DF9">
        <w:rPr>
          <w:rFonts w:asciiTheme="minorHAnsi" w:eastAsia="Times New Roman" w:hAnsiTheme="minorHAnsi" w:cs="Arial"/>
          <w:sz w:val="22"/>
          <w:szCs w:val="22"/>
          <w:lang w:eastAsia="pl-PL"/>
        </w:rPr>
        <w:t>..................................................</w:t>
      </w:r>
    </w:p>
    <w:p w:rsidR="005272EF" w:rsidRPr="00401B31" w:rsidRDefault="00D72C38" w:rsidP="00E60DF9">
      <w:pPr>
        <w:tabs>
          <w:tab w:val="left" w:pos="4078"/>
        </w:tabs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="Times New Roman" w:hAnsiTheme="minorHAnsi" w:cs="Arial"/>
          <w:sz w:val="20"/>
          <w:szCs w:val="22"/>
          <w:lang w:eastAsia="pl-PL"/>
        </w:rPr>
        <w:t>p</w:t>
      </w:r>
      <w:r w:rsidR="00E60DF9" w:rsidRPr="00E60DF9">
        <w:rPr>
          <w:rFonts w:asciiTheme="minorHAnsi" w:eastAsia="Times New Roman" w:hAnsiTheme="minorHAnsi" w:cs="Arial"/>
          <w:sz w:val="20"/>
          <w:szCs w:val="22"/>
          <w:lang w:eastAsia="pl-PL"/>
        </w:rPr>
        <w:t>odpis/podpisy osób upoważnionych do podpisania oferty</w:t>
      </w:r>
    </w:p>
    <w:p w:rsidR="005272EF" w:rsidRPr="00401B31" w:rsidRDefault="005272EF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5272EF" w:rsidRPr="00401B31" w:rsidRDefault="005272EF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5272EF" w:rsidRPr="00401B31" w:rsidRDefault="005272EF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5272EF" w:rsidRPr="00401B31" w:rsidRDefault="005272EF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5272EF" w:rsidRDefault="005272EF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5272EF" w:rsidRDefault="005272EF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5272EF" w:rsidRDefault="005272EF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5272EF" w:rsidRDefault="005272EF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5272EF" w:rsidRDefault="005272EF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5272EF" w:rsidRDefault="005272EF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5272EF" w:rsidRDefault="005272EF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5272EF" w:rsidRDefault="005272EF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5272EF" w:rsidRDefault="005272EF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5272EF" w:rsidRDefault="005272EF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5272EF" w:rsidRDefault="005272EF" w:rsidP="005272EF">
      <w:pPr>
        <w:tabs>
          <w:tab w:val="left" w:pos="4078"/>
        </w:tabs>
        <w:rPr>
          <w:rFonts w:asciiTheme="minorHAnsi" w:hAnsiTheme="minorHAnsi" w:cstheme="minorHAnsi"/>
          <w:sz w:val="22"/>
          <w:szCs w:val="22"/>
        </w:rPr>
      </w:pPr>
    </w:p>
    <w:p w:rsidR="004A66D3" w:rsidRDefault="004A66D3" w:rsidP="00E60DF9">
      <w:pPr>
        <w:spacing w:after="200"/>
        <w:jc w:val="right"/>
      </w:pPr>
    </w:p>
    <w:p w:rsidR="004A66D3" w:rsidRDefault="004A66D3" w:rsidP="00E60DF9">
      <w:pPr>
        <w:spacing w:after="200"/>
        <w:jc w:val="right"/>
      </w:pPr>
    </w:p>
    <w:p w:rsidR="004A66D3" w:rsidRDefault="004A66D3" w:rsidP="00E60DF9">
      <w:pPr>
        <w:spacing w:after="200"/>
        <w:jc w:val="center"/>
        <w:rPr>
          <w:rFonts w:asciiTheme="majorHAnsi" w:hAnsiTheme="majorHAnsi" w:cstheme="minorHAnsi"/>
          <w:b/>
          <w:szCs w:val="22"/>
          <w:lang w:eastAsia="en-US"/>
        </w:rPr>
      </w:pPr>
    </w:p>
    <w:p w:rsidR="00E60DF9" w:rsidRPr="0050791E" w:rsidRDefault="00E60DF9" w:rsidP="003E6B29">
      <w:pPr>
        <w:pStyle w:val="Akapitzlist"/>
        <w:ind w:left="714"/>
        <w:contextualSpacing w:val="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bookmarkStart w:id="0" w:name="_GoBack"/>
      <w:bookmarkEnd w:id="0"/>
    </w:p>
    <w:sectPr w:rsidR="00E60DF9" w:rsidRPr="0050791E" w:rsidSect="005A685C">
      <w:headerReference w:type="default" r:id="rId9"/>
      <w:footerReference w:type="default" r:id="rId10"/>
      <w:pgSz w:w="11906" w:h="16838"/>
      <w:pgMar w:top="2269" w:right="720" w:bottom="1702" w:left="720" w:header="708" w:footer="5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D1D" w:rsidRDefault="00F67D1D" w:rsidP="00954850">
      <w:r>
        <w:separator/>
      </w:r>
    </w:p>
  </w:endnote>
  <w:endnote w:type="continuationSeparator" w:id="0">
    <w:p w:rsidR="00F67D1D" w:rsidRDefault="00F67D1D" w:rsidP="00954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buntu">
    <w:altName w:val="Arial"/>
    <w:panose1 w:val="020B0504030602030204"/>
    <w:charset w:val="EE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1E9" w:rsidRDefault="00565791" w:rsidP="00E86DFE">
    <w:pPr>
      <w:pStyle w:val="Stopka"/>
      <w:spacing w:line="360" w:lineRule="auto"/>
      <w:rPr>
        <w:rFonts w:ascii="Helvetica" w:hAnsi="Helvetica"/>
        <w:sz w:val="20"/>
        <w:szCs w:val="20"/>
      </w:rPr>
    </w:pPr>
    <w:r>
      <w:rPr>
        <w:noProof/>
        <w:lang w:eastAsia="pl-PL"/>
      </w:rPr>
      <w:t xml:space="preserve"> </w:t>
    </w:r>
    <w:r w:rsidR="00C019E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1C480E8" wp14:editId="1A922A56">
              <wp:simplePos x="0" y="0"/>
              <wp:positionH relativeFrom="margin">
                <wp:align>center</wp:align>
              </wp:positionH>
              <wp:positionV relativeFrom="paragraph">
                <wp:posOffset>179070</wp:posOffset>
              </wp:positionV>
              <wp:extent cx="7056120" cy="0"/>
              <wp:effectExtent l="0" t="0" r="1143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5612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oliniowy 11" o:spid="_x0000_s1026" style="position:absolute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4.1pt" to="555.6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" strokecolor="black [3040]">
              <w10:wrap anchorx="margin"/>
            </v:line>
          </w:pict>
        </mc:Fallback>
      </mc:AlternateContent>
    </w:r>
    <w:r w:rsidR="000873FE" w:rsidRPr="000873FE">
      <w:rPr>
        <w:rFonts w:ascii="Helvetica" w:hAnsi="Helvetica"/>
        <w:sz w:val="20"/>
        <w:szCs w:val="20"/>
      </w:rPr>
      <w:t xml:space="preserve"> </w:t>
    </w:r>
  </w:p>
  <w:p w:rsidR="009E2603" w:rsidRDefault="000E2320" w:rsidP="00E86DFE">
    <w:pPr>
      <w:pStyle w:val="Stopka"/>
      <w:spacing w:line="360" w:lineRule="auto"/>
      <w:rPr>
        <w:rFonts w:ascii="Helvetica" w:hAnsi="Helvetica"/>
        <w:sz w:val="20"/>
        <w:szCs w:val="20"/>
      </w:rPr>
    </w:pPr>
    <w:r>
      <w:rPr>
        <w:rFonts w:ascii="Helvetica" w:hAnsi="Helvetica"/>
        <w:b/>
        <w:noProof/>
        <w:sz w:val="20"/>
        <w:lang w:eastAsia="pl-PL"/>
      </w:rPr>
      <w:drawing>
        <wp:anchor distT="0" distB="0" distL="114300" distR="114300" simplePos="0" relativeHeight="251673600" behindDoc="0" locked="0" layoutInCell="1" allowOverlap="1" wp14:anchorId="746EE7DA" wp14:editId="5DC18264">
          <wp:simplePos x="0" y="0"/>
          <wp:positionH relativeFrom="column">
            <wp:posOffset>4405497</wp:posOffset>
          </wp:positionH>
          <wp:positionV relativeFrom="paragraph">
            <wp:posOffset>78740</wp:posOffset>
          </wp:positionV>
          <wp:extent cx="2360930" cy="519430"/>
          <wp:effectExtent l="0" t="0" r="127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alopolska_H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743" t="42406" r="24025" b="41618"/>
                  <a:stretch/>
                </pic:blipFill>
                <pic:spPr bwMode="auto">
                  <a:xfrm>
                    <a:off x="0" y="0"/>
                    <a:ext cx="2360930" cy="519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5791">
      <w:rPr>
        <w:noProof/>
        <w:lang w:eastAsia="pl-PL"/>
      </w:rPr>
      <w:drawing>
        <wp:anchor distT="0" distB="0" distL="114300" distR="114300" simplePos="0" relativeHeight="251674624" behindDoc="1" locked="0" layoutInCell="1" allowOverlap="1" wp14:anchorId="63B41B41" wp14:editId="0F868028">
          <wp:simplePos x="0" y="0"/>
          <wp:positionH relativeFrom="column">
            <wp:posOffset>-169545</wp:posOffset>
          </wp:positionH>
          <wp:positionV relativeFrom="paragraph">
            <wp:posOffset>112804</wp:posOffset>
          </wp:positionV>
          <wp:extent cx="3821374" cy="489822"/>
          <wp:effectExtent l="0" t="0" r="825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RR_colo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1374" cy="489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2603" w:rsidRPr="009E2603" w:rsidRDefault="009E2603" w:rsidP="00E86DFE">
    <w:pPr>
      <w:pStyle w:val="Stopka"/>
      <w:spacing w:line="360" w:lineRule="auto"/>
      <w:rPr>
        <w:rFonts w:ascii="Ubuntu" w:hAnsi="Ubuntu" w:cstheme="minorHAnsi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D1D" w:rsidRDefault="00F67D1D" w:rsidP="00954850">
      <w:r>
        <w:separator/>
      </w:r>
    </w:p>
  </w:footnote>
  <w:footnote w:type="continuationSeparator" w:id="0">
    <w:p w:rsidR="00F67D1D" w:rsidRDefault="00F67D1D" w:rsidP="009548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850" w:rsidRPr="00CF5D6C" w:rsidRDefault="00C673B8">
    <w:pPr>
      <w:pStyle w:val="Nagwek"/>
    </w:pPr>
    <w:r w:rsidRPr="00CF5D6C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326C8BA" wp14:editId="01EF46AB">
          <wp:simplePos x="0" y="0"/>
          <wp:positionH relativeFrom="column">
            <wp:posOffset>4874260</wp:posOffset>
          </wp:positionH>
          <wp:positionV relativeFrom="paragraph">
            <wp:posOffset>3175</wp:posOffset>
          </wp:positionV>
          <wp:extent cx="1892300" cy="580390"/>
          <wp:effectExtent l="0" t="0" r="0" b="0"/>
          <wp:wrapNone/>
          <wp:docPr id="12" name="Obraz 12" descr="C:\Users\Regina\Desktop\Logo_Wojewodztwa_Malopolskiego\instytucje\insytucja-kultury-logo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gina\Desktop\Logo_Wojewodztwa_Malopolskiego\instytucje\insytucja-kultury-logo-rgb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79" t="37072" r="25940" b="43719"/>
                  <a:stretch/>
                </pic:blipFill>
                <pic:spPr bwMode="auto">
                  <a:xfrm>
                    <a:off x="0" y="0"/>
                    <a:ext cx="189230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5D6C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9A3FED1" wp14:editId="53738433">
          <wp:simplePos x="0" y="0"/>
          <wp:positionH relativeFrom="column">
            <wp:posOffset>3277870</wp:posOffset>
          </wp:positionH>
          <wp:positionV relativeFrom="paragraph">
            <wp:posOffset>-80645</wp:posOffset>
          </wp:positionV>
          <wp:extent cx="1484630" cy="664210"/>
          <wp:effectExtent l="0" t="0" r="1270" b="2540"/>
          <wp:wrapNone/>
          <wp:docPr id="13" name="Obraz 13" descr="C:\Users\Regina\Desktop\logotyp M-OPE\logo_300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gina\Desktop\logotyp M-OPE\logo_300dpi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463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11FA"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37819D1E" wp14:editId="027550A8">
          <wp:simplePos x="0" y="0"/>
          <wp:positionH relativeFrom="column">
            <wp:posOffset>-212090</wp:posOffset>
          </wp:positionH>
          <wp:positionV relativeFrom="paragraph">
            <wp:posOffset>-211455</wp:posOffset>
          </wp:positionV>
          <wp:extent cx="3129915" cy="9994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and-Slovakia_PL_01_RGB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9915" cy="999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19E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4336C09" wp14:editId="63C457CE">
              <wp:simplePos x="0" y="0"/>
              <wp:positionH relativeFrom="margin">
                <wp:align>center</wp:align>
              </wp:positionH>
              <wp:positionV relativeFrom="paragraph">
                <wp:posOffset>783782</wp:posOffset>
              </wp:positionV>
              <wp:extent cx="7056408" cy="0"/>
              <wp:effectExtent l="0" t="0" r="11430" b="19050"/>
              <wp:wrapNone/>
              <wp:docPr id="4" name="Łącznik prostoliniow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5640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oliniowy 4" o:spid="_x0000_s1026" style="position:absolute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61.7pt" to="555.6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" strokecolor="black [3040]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4E31"/>
    <w:multiLevelType w:val="hybridMultilevel"/>
    <w:tmpl w:val="D3609D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E1F25"/>
    <w:multiLevelType w:val="hybridMultilevel"/>
    <w:tmpl w:val="193202DE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49EE8BC2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047229"/>
    <w:multiLevelType w:val="hybridMultilevel"/>
    <w:tmpl w:val="C538A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6258F"/>
    <w:multiLevelType w:val="hybridMultilevel"/>
    <w:tmpl w:val="26C6F5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D7984"/>
    <w:multiLevelType w:val="hybridMultilevel"/>
    <w:tmpl w:val="14765F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4E364B"/>
    <w:multiLevelType w:val="hybridMultilevel"/>
    <w:tmpl w:val="3850DB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1B0A2F"/>
    <w:multiLevelType w:val="hybridMultilevel"/>
    <w:tmpl w:val="14242BC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84746AA"/>
    <w:multiLevelType w:val="hybridMultilevel"/>
    <w:tmpl w:val="4C32A7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CE69C4"/>
    <w:multiLevelType w:val="hybridMultilevel"/>
    <w:tmpl w:val="C8526CD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9EE8BC2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FBB09A6"/>
    <w:multiLevelType w:val="hybridMultilevel"/>
    <w:tmpl w:val="A89CEF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5031B01"/>
    <w:multiLevelType w:val="hybridMultilevel"/>
    <w:tmpl w:val="AF1E80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4C3D35"/>
    <w:multiLevelType w:val="hybridMultilevel"/>
    <w:tmpl w:val="B4B653B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9EE8BC2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AB74ECF"/>
    <w:multiLevelType w:val="hybridMultilevel"/>
    <w:tmpl w:val="193202DE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49EE8BC2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4552F7C"/>
    <w:multiLevelType w:val="hybridMultilevel"/>
    <w:tmpl w:val="D90EA5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BB4A6F"/>
    <w:multiLevelType w:val="hybridMultilevel"/>
    <w:tmpl w:val="63DA34FC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251ADCDC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3"/>
  </w:num>
  <w:num w:numId="3">
    <w:abstractNumId w:val="2"/>
  </w:num>
  <w:num w:numId="4">
    <w:abstractNumId w:val="3"/>
  </w:num>
  <w:num w:numId="5">
    <w:abstractNumId w:val="14"/>
  </w:num>
  <w:num w:numId="6">
    <w:abstractNumId w:val="5"/>
  </w:num>
  <w:num w:numId="7">
    <w:abstractNumId w:val="6"/>
  </w:num>
  <w:num w:numId="8">
    <w:abstractNumId w:val="12"/>
  </w:num>
  <w:num w:numId="9">
    <w:abstractNumId w:val="1"/>
  </w:num>
  <w:num w:numId="10">
    <w:abstractNumId w:val="11"/>
  </w:num>
  <w:num w:numId="11">
    <w:abstractNumId w:val="8"/>
  </w:num>
  <w:num w:numId="12">
    <w:abstractNumId w:val="4"/>
  </w:num>
  <w:num w:numId="13">
    <w:abstractNumId w:val="9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9E5"/>
    <w:rsid w:val="000616D3"/>
    <w:rsid w:val="00066D3D"/>
    <w:rsid w:val="0006738B"/>
    <w:rsid w:val="000873FE"/>
    <w:rsid w:val="000A6B8A"/>
    <w:rsid w:val="000B5D61"/>
    <w:rsid w:val="000C6D08"/>
    <w:rsid w:val="000D0D1E"/>
    <w:rsid w:val="000D18CD"/>
    <w:rsid w:val="000E2320"/>
    <w:rsid w:val="00124868"/>
    <w:rsid w:val="00136DD8"/>
    <w:rsid w:val="001A1D33"/>
    <w:rsid w:val="001A7D15"/>
    <w:rsid w:val="001E2F33"/>
    <w:rsid w:val="00254CA9"/>
    <w:rsid w:val="002C2D82"/>
    <w:rsid w:val="002D4981"/>
    <w:rsid w:val="00391D99"/>
    <w:rsid w:val="003940CC"/>
    <w:rsid w:val="003B7226"/>
    <w:rsid w:val="003C055A"/>
    <w:rsid w:val="003D01C1"/>
    <w:rsid w:val="003E6B29"/>
    <w:rsid w:val="00407827"/>
    <w:rsid w:val="00436586"/>
    <w:rsid w:val="004370B6"/>
    <w:rsid w:val="00453B31"/>
    <w:rsid w:val="00461D01"/>
    <w:rsid w:val="0046267B"/>
    <w:rsid w:val="004865D3"/>
    <w:rsid w:val="004955F9"/>
    <w:rsid w:val="004A229E"/>
    <w:rsid w:val="004A66D3"/>
    <w:rsid w:val="004B4B11"/>
    <w:rsid w:val="0050791E"/>
    <w:rsid w:val="0052121D"/>
    <w:rsid w:val="005272EF"/>
    <w:rsid w:val="00565791"/>
    <w:rsid w:val="00597475"/>
    <w:rsid w:val="005A22E6"/>
    <w:rsid w:val="005A685C"/>
    <w:rsid w:val="005D4793"/>
    <w:rsid w:val="005D67D1"/>
    <w:rsid w:val="005E30B6"/>
    <w:rsid w:val="006042F9"/>
    <w:rsid w:val="00624882"/>
    <w:rsid w:val="00651F23"/>
    <w:rsid w:val="00681C62"/>
    <w:rsid w:val="0068546E"/>
    <w:rsid w:val="006B11FA"/>
    <w:rsid w:val="006E1045"/>
    <w:rsid w:val="006F2628"/>
    <w:rsid w:val="00700C87"/>
    <w:rsid w:val="0070569F"/>
    <w:rsid w:val="00714F86"/>
    <w:rsid w:val="007221E9"/>
    <w:rsid w:val="0072274E"/>
    <w:rsid w:val="00724901"/>
    <w:rsid w:val="00774946"/>
    <w:rsid w:val="00775F7B"/>
    <w:rsid w:val="00791C34"/>
    <w:rsid w:val="007957D4"/>
    <w:rsid w:val="00796730"/>
    <w:rsid w:val="007A1188"/>
    <w:rsid w:val="007C62A1"/>
    <w:rsid w:val="007E1E84"/>
    <w:rsid w:val="0080456A"/>
    <w:rsid w:val="00841127"/>
    <w:rsid w:val="008811AD"/>
    <w:rsid w:val="00886FB7"/>
    <w:rsid w:val="00897D48"/>
    <w:rsid w:val="008E192C"/>
    <w:rsid w:val="008E372D"/>
    <w:rsid w:val="00935E8F"/>
    <w:rsid w:val="0094523F"/>
    <w:rsid w:val="00954850"/>
    <w:rsid w:val="00954A16"/>
    <w:rsid w:val="009560C7"/>
    <w:rsid w:val="00956D38"/>
    <w:rsid w:val="00975A17"/>
    <w:rsid w:val="0098106B"/>
    <w:rsid w:val="009A4720"/>
    <w:rsid w:val="009C162D"/>
    <w:rsid w:val="009C35D9"/>
    <w:rsid w:val="009E2603"/>
    <w:rsid w:val="00A0557A"/>
    <w:rsid w:val="00A1386D"/>
    <w:rsid w:val="00A15326"/>
    <w:rsid w:val="00A32454"/>
    <w:rsid w:val="00A47EB0"/>
    <w:rsid w:val="00A756F6"/>
    <w:rsid w:val="00AB7C41"/>
    <w:rsid w:val="00AD7388"/>
    <w:rsid w:val="00AF185F"/>
    <w:rsid w:val="00B1118B"/>
    <w:rsid w:val="00B133A8"/>
    <w:rsid w:val="00B40F79"/>
    <w:rsid w:val="00B46F52"/>
    <w:rsid w:val="00B83CEB"/>
    <w:rsid w:val="00BB7003"/>
    <w:rsid w:val="00BE7C98"/>
    <w:rsid w:val="00BF7B7E"/>
    <w:rsid w:val="00C019E5"/>
    <w:rsid w:val="00C05B93"/>
    <w:rsid w:val="00C148DC"/>
    <w:rsid w:val="00C2657D"/>
    <w:rsid w:val="00C66F79"/>
    <w:rsid w:val="00C673B8"/>
    <w:rsid w:val="00C93273"/>
    <w:rsid w:val="00CD114C"/>
    <w:rsid w:val="00CD3A16"/>
    <w:rsid w:val="00CD4980"/>
    <w:rsid w:val="00CF1038"/>
    <w:rsid w:val="00CF5D6C"/>
    <w:rsid w:val="00D05782"/>
    <w:rsid w:val="00D1488C"/>
    <w:rsid w:val="00D72C38"/>
    <w:rsid w:val="00DE4187"/>
    <w:rsid w:val="00DE50A3"/>
    <w:rsid w:val="00E44DB3"/>
    <w:rsid w:val="00E51E87"/>
    <w:rsid w:val="00E60DF9"/>
    <w:rsid w:val="00E76B38"/>
    <w:rsid w:val="00E86DFE"/>
    <w:rsid w:val="00E87ED4"/>
    <w:rsid w:val="00EC4A08"/>
    <w:rsid w:val="00EE4B89"/>
    <w:rsid w:val="00EF2DAD"/>
    <w:rsid w:val="00F0243F"/>
    <w:rsid w:val="00F23F0E"/>
    <w:rsid w:val="00F26868"/>
    <w:rsid w:val="00F26D08"/>
    <w:rsid w:val="00F43559"/>
    <w:rsid w:val="00F67D1D"/>
    <w:rsid w:val="00F87C1F"/>
    <w:rsid w:val="00FA5563"/>
    <w:rsid w:val="00FA704E"/>
    <w:rsid w:val="00FD0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2EF"/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72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48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54850"/>
    <w:rPr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9548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4850"/>
    <w:rPr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48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4850"/>
    <w:rPr>
      <w:rFonts w:ascii="Tahoma" w:hAnsi="Tahoma" w:cs="Tahoma"/>
      <w:sz w:val="16"/>
      <w:szCs w:val="16"/>
      <w:lang w:eastAsia="zh-CN"/>
    </w:rPr>
  </w:style>
  <w:style w:type="character" w:styleId="Hipercze">
    <w:name w:val="Hyperlink"/>
    <w:basedOn w:val="Domylnaczcionkaakapitu"/>
    <w:uiPriority w:val="99"/>
    <w:unhideWhenUsed/>
    <w:rsid w:val="009560C7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7221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272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35E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35E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35E8F"/>
    <w:rPr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35E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35E8F"/>
    <w:rPr>
      <w:b/>
      <w:bCs/>
      <w:lang w:eastAsia="zh-CN"/>
    </w:rPr>
  </w:style>
  <w:style w:type="paragraph" w:styleId="Akapitzlist">
    <w:name w:val="List Paragraph"/>
    <w:basedOn w:val="Normalny"/>
    <w:uiPriority w:val="34"/>
    <w:qFormat/>
    <w:rsid w:val="008E37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2EF"/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72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48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54850"/>
    <w:rPr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9548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4850"/>
    <w:rPr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48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4850"/>
    <w:rPr>
      <w:rFonts w:ascii="Tahoma" w:hAnsi="Tahoma" w:cs="Tahoma"/>
      <w:sz w:val="16"/>
      <w:szCs w:val="16"/>
      <w:lang w:eastAsia="zh-CN"/>
    </w:rPr>
  </w:style>
  <w:style w:type="character" w:styleId="Hipercze">
    <w:name w:val="Hyperlink"/>
    <w:basedOn w:val="Domylnaczcionkaakapitu"/>
    <w:uiPriority w:val="99"/>
    <w:unhideWhenUsed/>
    <w:rsid w:val="009560C7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7221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272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35E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35E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35E8F"/>
    <w:rPr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35E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35E8F"/>
    <w:rPr>
      <w:b/>
      <w:bCs/>
      <w:lang w:eastAsia="zh-CN"/>
    </w:rPr>
  </w:style>
  <w:style w:type="paragraph" w:styleId="Akapitzlist">
    <w:name w:val="List Paragraph"/>
    <w:basedOn w:val="Normalny"/>
    <w:uiPriority w:val="34"/>
    <w:qFormat/>
    <w:rsid w:val="008E37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ina\AppData\Roaming\Microsoft\Szablony\papier_b-w.interreg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CE4E0-C96B-40F9-96A2-58969697A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papier_b-w.interreg.dotx</Template>
  <TotalTime>0</TotalTime>
  <Pages>1</Pages>
  <Words>68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Leszek</dc:creator>
  <cp:lastModifiedBy>Leszek</cp:lastModifiedBy>
  <cp:revision>2</cp:revision>
  <cp:lastPrinted>2018-06-28T11:29:00Z</cp:lastPrinted>
  <dcterms:created xsi:type="dcterms:W3CDTF">2018-06-28T11:34:00Z</dcterms:created>
  <dcterms:modified xsi:type="dcterms:W3CDTF">2018-06-28T11:34:00Z</dcterms:modified>
</cp:coreProperties>
</file>